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5706C" w:rsidRDefault="003D55A4">
      <w:pPr>
        <w:widowControl w:val="0"/>
        <w:autoSpaceDE w:val="0"/>
        <w:autoSpaceDN w:val="0"/>
        <w:adjustRightInd w:val="0"/>
        <w:spacing w:after="0" w:line="12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19837A42" wp14:editId="63F5E93A">
                <wp:simplePos x="0" y="0"/>
                <wp:positionH relativeFrom="page">
                  <wp:posOffset>2024380</wp:posOffset>
                </wp:positionH>
                <wp:positionV relativeFrom="page">
                  <wp:posOffset>359410</wp:posOffset>
                </wp:positionV>
                <wp:extent cx="628650" cy="751840"/>
                <wp:effectExtent l="0" t="0" r="0" b="0"/>
                <wp:wrapNone/>
                <wp:docPr id="829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6D1" w:rsidRDefault="00D226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F497C6" wp14:editId="0F6F5515">
                                  <wp:extent cx="542925" cy="723900"/>
                                  <wp:effectExtent l="0" t="0" r="9525" b="0"/>
                                  <wp:docPr id="831" name="Slika 831" descr="Grb Hrvatske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Grb Hrvatske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159.4pt;margin-top:28.3pt;width:49.5pt;height:59.2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" o:allowincell="f" filled="f" stroked="f" strokeweight="0">
                <v:textbox inset="0,0,0,0">
                  <w:txbxContent>
                    <w:p w:rsidR="00D226D1" w:rsidRDefault="00D226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1F497C6" wp14:editId="0F6F5515">
                            <wp:extent cx="542925" cy="723900"/>
                            <wp:effectExtent l="0" t="0" r="9525" b="0"/>
                            <wp:docPr id="831" name="Slika 831" descr="Grb Hrvatske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Grb Hrvatske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center" w:pos="255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REPUBLIKA HRVATSKA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255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VARAŽDINSKA ŽUPANIJA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255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OPĆINA VINICA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6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6C013933" wp14:editId="05FC3F49">
                <wp:simplePos x="0" y="0"/>
                <wp:positionH relativeFrom="page">
                  <wp:posOffset>719455</wp:posOffset>
                </wp:positionH>
                <wp:positionV relativeFrom="page">
                  <wp:posOffset>1808480</wp:posOffset>
                </wp:positionV>
                <wp:extent cx="9610725" cy="307340"/>
                <wp:effectExtent l="0" t="0" r="0" b="0"/>
                <wp:wrapNone/>
                <wp:docPr id="828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6D1" w:rsidRPr="00ED46D9" w:rsidRDefault="00D226D1" w:rsidP="00ED46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4" w:lineRule="atLeast"/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</w:pPr>
                            <w:r w:rsidRPr="00ED46D9"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 xml:space="preserve">Na temelju članka 88. Zakona o proračunu ( Narodne novine, br. 144/21) te članka 30. Statuta </w:t>
                            </w:r>
                            <w:proofErr w:type="spellStart"/>
                            <w:r w:rsidRPr="00ED46D9"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>OpćineVinica</w:t>
                            </w:r>
                            <w:proofErr w:type="spellEnd"/>
                            <w:r w:rsidRPr="00ED46D9"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 xml:space="preserve"> („Službeni vjesnik Varaždinske županije“ broj 30/20, 09/21.)Općinsko vijeće Općine Vinica</w:t>
                            </w:r>
                            <w:r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 xml:space="preserve"> na sjednici dana     rujna 2022. godine </w:t>
                            </w:r>
                            <w:r w:rsidRPr="00ED46D9"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 xml:space="preserve"> donosi </w:t>
                            </w:r>
                          </w:p>
                          <w:p w:rsidR="00D226D1" w:rsidRDefault="00D226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7" style="position:absolute;margin-left:56.65pt;margin-top:142.4pt;width:756.75pt;height:24.2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" o:allowincell="f" filled="f" stroked="f" strokeweight="0">
                <v:textbox inset="0,0,0,0">
                  <w:txbxContent>
                    <w:p w:rsidR="00D226D1" w:rsidRPr="00ED46D9" w:rsidRDefault="00D226D1" w:rsidP="00ED46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4" w:lineRule="atLeast"/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</w:pPr>
                      <w:r w:rsidRPr="00ED46D9"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>Na temelju članka 88. Zakona o proračunu ( Narodne novine, br. 144/21) te članka 30. Statuta OpćineVinica („Službeni vjesnik Varaždinske županije“ broj 30/20, 09/21.)Općinsko vijeće Općine Vinica</w:t>
                      </w:r>
                      <w:r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 xml:space="preserve"> na sjednici dana     rujna 2022. godine </w:t>
                      </w:r>
                      <w:r w:rsidRPr="00ED46D9"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 xml:space="preserve"> donosi </w:t>
                      </w:r>
                    </w:p>
                    <w:p w:rsidR="00D226D1" w:rsidRDefault="00D226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Arial" w:hAnsi="Arial" w:cs="Arial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POLUGODIŠNJI IZV</w:t>
      </w:r>
      <w:r w:rsidR="00ED46D9">
        <w:rPr>
          <w:rFonts w:ascii="Arial" w:hAnsi="Arial" w:cs="Arial"/>
          <w:b/>
          <w:bCs/>
          <w:sz w:val="26"/>
          <w:szCs w:val="26"/>
        </w:rPr>
        <w:t>JEŠTAJ O IZVRŠENJU PRORAČUNA OPĆ</w:t>
      </w:r>
      <w:r>
        <w:rPr>
          <w:rFonts w:ascii="Arial" w:hAnsi="Arial" w:cs="Arial"/>
          <w:b/>
          <w:bCs/>
          <w:sz w:val="26"/>
          <w:szCs w:val="26"/>
        </w:rPr>
        <w:t>INE VINICA ZA RAZDOBLJE 01.01.-30.06.2022. GODINE</w:t>
      </w:r>
    </w:p>
    <w:p w:rsidR="007E0CD9" w:rsidRDefault="007E0CD9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Helvetica" w:eastAsia="Calibri" w:hAnsi="Helvetica" w:cs="Helvetica"/>
          <w:color w:val="000000"/>
          <w:sz w:val="18"/>
          <w:szCs w:val="16"/>
          <w:lang w:eastAsia="en-US"/>
        </w:rPr>
      </w:pPr>
    </w:p>
    <w:p w:rsidR="007E0CD9" w:rsidRDefault="007E0CD9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Arial" w:hAnsi="Arial" w:cs="Arial"/>
          <w:b/>
          <w:bCs/>
          <w:sz w:val="26"/>
          <w:szCs w:val="26"/>
        </w:rPr>
      </w:pPr>
    </w:p>
    <w:p w:rsidR="00ED46D9" w:rsidRDefault="00ED46D9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6C5DD1" w:rsidRDefault="006C5DD1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I. OPĆI DIO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 wp14:anchorId="39147A68" wp14:editId="61A8CC09">
                <wp:simplePos x="0" y="0"/>
                <wp:positionH relativeFrom="page">
                  <wp:posOffset>716915</wp:posOffset>
                </wp:positionH>
                <wp:positionV relativeFrom="page">
                  <wp:posOffset>3183255</wp:posOffset>
                </wp:positionV>
                <wp:extent cx="9611995" cy="204470"/>
                <wp:effectExtent l="0" t="0" r="0" b="0"/>
                <wp:wrapNone/>
                <wp:docPr id="82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56.45pt;margin-top:250.65pt;width:756.85pt;height:16.1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A. RAČUN PRIHODA I RASHODA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85706C" w:rsidRPr="006C5DD1" w:rsidRDefault="003D55A4">
      <w:pPr>
        <w:widowControl w:val="0"/>
        <w:tabs>
          <w:tab w:val="right" w:pos="9195"/>
          <w:tab w:val="right" w:pos="15015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 wp14:anchorId="23A85076" wp14:editId="0B237485">
                <wp:simplePos x="0" y="0"/>
                <wp:positionH relativeFrom="page">
                  <wp:posOffset>720725</wp:posOffset>
                </wp:positionH>
                <wp:positionV relativeFrom="page">
                  <wp:posOffset>3425825</wp:posOffset>
                </wp:positionV>
                <wp:extent cx="9610725" cy="485140"/>
                <wp:effectExtent l="0" t="0" r="0" b="0"/>
                <wp:wrapNone/>
                <wp:docPr id="82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56.75pt;margin-top:269.75pt;width:756.75pt;height:38.2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 wp14:anchorId="6A39C7E3" wp14:editId="45B64ACC">
                <wp:simplePos x="0" y="0"/>
                <wp:positionH relativeFrom="page">
                  <wp:posOffset>720725</wp:posOffset>
                </wp:positionH>
                <wp:positionV relativeFrom="page">
                  <wp:posOffset>3425825</wp:posOffset>
                </wp:positionV>
                <wp:extent cx="9610725" cy="485140"/>
                <wp:effectExtent l="0" t="0" r="0" b="0"/>
                <wp:wrapNone/>
                <wp:docPr id="8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8514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56.75pt;margin-top:269.75pt;width:756.75pt;height:38.2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 w:rsidRPr="006C5DD1">
        <w:rPr>
          <w:rFonts w:ascii="Arial" w:hAnsi="Arial" w:cs="Arial"/>
          <w:b/>
          <w:bCs/>
          <w:i/>
          <w:sz w:val="14"/>
          <w:szCs w:val="14"/>
        </w:rPr>
        <w:t>Izvršenje za izvještajno</w:t>
      </w:r>
      <w:r w:rsidRPr="006C5DD1">
        <w:rPr>
          <w:rFonts w:ascii="Times New Roman" w:hAnsi="Times New Roman" w:cs="Times New Roman"/>
          <w:i/>
          <w:sz w:val="24"/>
          <w:szCs w:val="24"/>
        </w:rPr>
        <w:tab/>
      </w:r>
      <w:r w:rsidRPr="006C5DD1">
        <w:rPr>
          <w:rFonts w:ascii="Arial" w:hAnsi="Arial" w:cs="Arial"/>
          <w:b/>
          <w:bCs/>
          <w:i/>
          <w:sz w:val="16"/>
          <w:szCs w:val="16"/>
        </w:rPr>
        <w:t>Izvršenje za</w:t>
      </w:r>
      <w:r w:rsidRPr="006C5DD1">
        <w:rPr>
          <w:rFonts w:ascii="Times New Roman" w:hAnsi="Times New Roman" w:cs="Times New Roman"/>
          <w:i/>
          <w:sz w:val="24"/>
          <w:szCs w:val="24"/>
        </w:rPr>
        <w:tab/>
      </w:r>
      <w:r w:rsidRPr="006C5DD1">
        <w:rPr>
          <w:rFonts w:ascii="Arial" w:hAnsi="Arial" w:cs="Arial"/>
          <w:b/>
          <w:bCs/>
          <w:i/>
          <w:sz w:val="14"/>
          <w:szCs w:val="14"/>
        </w:rPr>
        <w:t>razdoblje prethodne</w:t>
      </w:r>
      <w:r w:rsidRPr="006C5DD1">
        <w:rPr>
          <w:rFonts w:ascii="Times New Roman" w:hAnsi="Times New Roman" w:cs="Times New Roman"/>
          <w:i/>
          <w:sz w:val="24"/>
          <w:szCs w:val="24"/>
        </w:rPr>
        <w:tab/>
      </w:r>
      <w:r w:rsidRPr="006C5DD1">
        <w:rPr>
          <w:rFonts w:ascii="Arial" w:hAnsi="Arial" w:cs="Arial"/>
          <w:b/>
          <w:bCs/>
          <w:i/>
          <w:sz w:val="16"/>
          <w:szCs w:val="16"/>
        </w:rPr>
        <w:t>izvještajno razdoblje</w:t>
      </w:r>
    </w:p>
    <w:p w:rsidR="0085706C" w:rsidRDefault="003D55A4">
      <w:pPr>
        <w:widowControl w:val="0"/>
        <w:tabs>
          <w:tab w:val="right" w:pos="9195"/>
          <w:tab w:val="right" w:pos="15015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 w:rsidRPr="006C5DD1">
        <w:rPr>
          <w:rFonts w:ascii="Times New Roman" w:hAnsi="Times New Roman" w:cs="Times New Roman"/>
          <w:i/>
          <w:sz w:val="24"/>
          <w:szCs w:val="24"/>
        </w:rPr>
        <w:tab/>
      </w:r>
      <w:r w:rsidRPr="006C5DD1">
        <w:rPr>
          <w:rFonts w:ascii="Arial" w:hAnsi="Arial" w:cs="Arial"/>
          <w:b/>
          <w:bCs/>
          <w:i/>
          <w:sz w:val="14"/>
          <w:szCs w:val="14"/>
        </w:rPr>
        <w:t>proračunske godine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right" w:pos="11115"/>
          <w:tab w:val="right" w:pos="1306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Brojčana oznaka i naziv 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Izvorni 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Tekući plan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 wp14:anchorId="7D604D32" wp14:editId="727E763D">
                <wp:simplePos x="0" y="0"/>
                <wp:positionH relativeFrom="page">
                  <wp:posOffset>718185</wp:posOffset>
                </wp:positionH>
                <wp:positionV relativeFrom="page">
                  <wp:posOffset>3910965</wp:posOffset>
                </wp:positionV>
                <wp:extent cx="9611995" cy="204470"/>
                <wp:effectExtent l="0" t="0" r="0" b="0"/>
                <wp:wrapNone/>
                <wp:docPr id="824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56.55pt;margin-top:307.95pt;width:756.85pt;height:16.1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788B04C2" wp14:editId="08427766">
                <wp:simplePos x="0" y="0"/>
                <wp:positionH relativeFrom="page">
                  <wp:posOffset>2757805</wp:posOffset>
                </wp:positionH>
                <wp:positionV relativeFrom="page">
                  <wp:posOffset>3910965</wp:posOffset>
                </wp:positionV>
                <wp:extent cx="5400675" cy="0"/>
                <wp:effectExtent l="0" t="0" r="0" b="0"/>
                <wp:wrapNone/>
                <wp:docPr id="823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6" o:spid="_x0000_s1026" style="position:absolute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15pt,307.95pt" to="642.4pt,3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left" w:pos="1275"/>
          <w:tab w:val="right" w:pos="9195"/>
          <w:tab w:val="right" w:pos="11117"/>
          <w:tab w:val="right" w:pos="13066"/>
          <w:tab w:val="right" w:pos="15018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 wp14:anchorId="78EB2D56" wp14:editId="71373FAA">
                <wp:simplePos x="0" y="0"/>
                <wp:positionH relativeFrom="page">
                  <wp:posOffset>719455</wp:posOffset>
                </wp:positionH>
                <wp:positionV relativeFrom="page">
                  <wp:posOffset>3183255</wp:posOffset>
                </wp:positionV>
                <wp:extent cx="9610725" cy="199390"/>
                <wp:effectExtent l="0" t="0" r="0" b="0"/>
                <wp:wrapNone/>
                <wp:docPr id="82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56.65pt;margin-top:250.65pt;width:756.75pt;height:15.7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6F924DAC" wp14:editId="5ABAB57F">
                <wp:simplePos x="0" y="0"/>
                <wp:positionH relativeFrom="page">
                  <wp:posOffset>719455</wp:posOffset>
                </wp:positionH>
                <wp:positionV relativeFrom="page">
                  <wp:posOffset>3183255</wp:posOffset>
                </wp:positionV>
                <wp:extent cx="9611995" cy="0"/>
                <wp:effectExtent l="0" t="0" r="0" b="0"/>
                <wp:wrapNone/>
                <wp:docPr id="821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5" o:spid="_x0000_s1026" style="position:absolute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50.65pt" to="813.5pt,2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Prihodi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5.397.932,00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14.813.660,00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14.813.660,00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5.146.500,97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 wp14:anchorId="47D1A646" wp14:editId="50E49CCD">
                <wp:simplePos x="0" y="0"/>
                <wp:positionH relativeFrom="page">
                  <wp:posOffset>718185</wp:posOffset>
                </wp:positionH>
                <wp:positionV relativeFrom="page">
                  <wp:posOffset>4153535</wp:posOffset>
                </wp:positionV>
                <wp:extent cx="9610725" cy="199390"/>
                <wp:effectExtent l="0" t="0" r="0" b="0"/>
                <wp:wrapNone/>
                <wp:docPr id="820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56.55pt;margin-top:327.05pt;width:756.75pt;height:15.7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left" w:pos="1275"/>
          <w:tab w:val="right" w:pos="9195"/>
          <w:tab w:val="right" w:pos="11117"/>
          <w:tab w:val="right" w:pos="13066"/>
          <w:tab w:val="right" w:pos="15017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 wp14:anchorId="6D60485A" wp14:editId="21C48368">
                <wp:simplePos x="0" y="0"/>
                <wp:positionH relativeFrom="page">
                  <wp:posOffset>719455</wp:posOffset>
                </wp:positionH>
                <wp:positionV relativeFrom="page">
                  <wp:posOffset>3425825</wp:posOffset>
                </wp:positionV>
                <wp:extent cx="9611995" cy="204470"/>
                <wp:effectExtent l="0" t="0" r="0" b="0"/>
                <wp:wrapNone/>
                <wp:docPr id="819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56.65pt;margin-top:269.75pt;width:756.85pt;height:16.1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TGzw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Prihodi od prodaje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21.707,76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 wp14:anchorId="0AF1F70A" wp14:editId="7F9EEE54">
                <wp:simplePos x="0" y="0"/>
                <wp:positionH relativeFrom="page">
                  <wp:posOffset>719455</wp:posOffset>
                </wp:positionH>
                <wp:positionV relativeFrom="page">
                  <wp:posOffset>4425315</wp:posOffset>
                </wp:positionV>
                <wp:extent cx="9611995" cy="204470"/>
                <wp:effectExtent l="0" t="0" r="0" b="0"/>
                <wp:wrapNone/>
                <wp:docPr id="8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56.65pt;margin-top:348.45pt;width:756.85pt;height:16.1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left" w:pos="1275"/>
          <w:tab w:val="right" w:pos="9195"/>
          <w:tab w:val="right" w:pos="11117"/>
          <w:tab w:val="right" w:pos="13066"/>
          <w:tab w:val="right" w:pos="15018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3.545.530,00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12.420.173,00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12.420.173,00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4.425.766,28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2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 wp14:anchorId="0F2A1976" wp14:editId="5D1F6A9B">
                <wp:simplePos x="0" y="0"/>
                <wp:positionH relativeFrom="page">
                  <wp:posOffset>720725</wp:posOffset>
                </wp:positionH>
                <wp:positionV relativeFrom="page">
                  <wp:posOffset>4705985</wp:posOffset>
                </wp:positionV>
                <wp:extent cx="9610725" cy="199390"/>
                <wp:effectExtent l="0" t="0" r="0" b="0"/>
                <wp:wrapNone/>
                <wp:docPr id="817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56.75pt;margin-top:370.55pt;width:756.75pt;height:15.7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left" w:pos="1275"/>
          <w:tab w:val="right" w:pos="9195"/>
          <w:tab w:val="right" w:pos="11117"/>
          <w:tab w:val="right" w:pos="13066"/>
          <w:tab w:val="right" w:pos="15018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1.136.987,00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5.888.215,00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5.888.215,00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811.941,23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194992A1" wp14:editId="368AE78E">
                <wp:simplePos x="0" y="0"/>
                <wp:positionH relativeFrom="page">
                  <wp:posOffset>662305</wp:posOffset>
                </wp:positionH>
                <wp:positionV relativeFrom="page">
                  <wp:posOffset>4905375</wp:posOffset>
                </wp:positionV>
                <wp:extent cx="9611995" cy="0"/>
                <wp:effectExtent l="0" t="0" r="0" b="0"/>
                <wp:wrapNone/>
                <wp:docPr id="816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7" o:spid="_x0000_s1026" style="position:absolute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15pt,386.25pt" to="809pt,3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09E20DDA" wp14:editId="403A20D0">
                <wp:simplePos x="0" y="0"/>
                <wp:positionH relativeFrom="page">
                  <wp:posOffset>2653030</wp:posOffset>
                </wp:positionH>
                <wp:positionV relativeFrom="page">
                  <wp:posOffset>4953000</wp:posOffset>
                </wp:positionV>
                <wp:extent cx="5400675" cy="0"/>
                <wp:effectExtent l="0" t="0" r="0" b="0"/>
                <wp:wrapNone/>
                <wp:docPr id="815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8" o:spid="_x0000_s1026" style="position:absolute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8.9pt,390pt" to="634.1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1109A362" wp14:editId="39CD9595">
                <wp:simplePos x="0" y="0"/>
                <wp:positionH relativeFrom="page">
                  <wp:posOffset>662305</wp:posOffset>
                </wp:positionH>
                <wp:positionV relativeFrom="page">
                  <wp:posOffset>4953000</wp:posOffset>
                </wp:positionV>
                <wp:extent cx="9611995" cy="0"/>
                <wp:effectExtent l="0" t="0" r="0" b="0"/>
                <wp:wrapNone/>
                <wp:docPr id="814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9" o:spid="_x0000_s1026" style="position:absolute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15pt,390pt" to="809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right" w:pos="9195"/>
          <w:tab w:val="right" w:pos="11118"/>
          <w:tab w:val="right" w:pos="13067"/>
          <w:tab w:val="right" w:pos="1501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Razlika - višak/manjak ((6 + 7) - (3 + 4))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918.181,00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-2.384.728,00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-2.384.728,00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-69.498,78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1EF04AB3" wp14:editId="036E7924">
                <wp:simplePos x="0" y="0"/>
                <wp:positionH relativeFrom="page">
                  <wp:posOffset>662305</wp:posOffset>
                </wp:positionH>
                <wp:positionV relativeFrom="page">
                  <wp:posOffset>5229225</wp:posOffset>
                </wp:positionV>
                <wp:extent cx="9611995" cy="0"/>
                <wp:effectExtent l="0" t="0" r="0" b="0"/>
                <wp:wrapNone/>
                <wp:docPr id="813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0" o:spid="_x0000_s1026" style="position:absolute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15pt,411.75pt" to="809pt,4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right" w:pos="9194"/>
          <w:tab w:val="right" w:pos="11114"/>
          <w:tab w:val="right" w:pos="13064"/>
          <w:tab w:val="right" w:pos="149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Višak prihoda iz prethodnih godina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1.518.735,00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2.384.728,00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2.384.728,00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2.384.728,00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402A11D3" wp14:editId="28FAAAE3">
                <wp:simplePos x="0" y="0"/>
                <wp:positionH relativeFrom="page">
                  <wp:posOffset>718185</wp:posOffset>
                </wp:positionH>
                <wp:positionV relativeFrom="page">
                  <wp:posOffset>5457825</wp:posOffset>
                </wp:positionV>
                <wp:extent cx="9611995" cy="0"/>
                <wp:effectExtent l="0" t="0" r="0" b="0"/>
                <wp:wrapNone/>
                <wp:docPr id="812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1" o:spid="_x0000_s1026" style="position:absolute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55pt,429.75pt" to="813.4pt,4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right" w:pos="9194"/>
          <w:tab w:val="right" w:pos="11121"/>
          <w:tab w:val="right" w:pos="13059"/>
          <w:tab w:val="right" w:pos="149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Ukupno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5.600.698,00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15.923.660,00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15.923.660,00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5.168.208,73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9194"/>
          <w:tab w:val="right" w:pos="11114"/>
          <w:tab w:val="right" w:pos="13064"/>
          <w:tab w:val="right" w:pos="149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Višak prihoda iz prethodnih godina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1.518.735,00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2.384.728,00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2.384.728,00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2.384.728,00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9194"/>
          <w:tab w:val="right" w:pos="11108"/>
          <w:tab w:val="right" w:pos="13061"/>
          <w:tab w:val="right" w:pos="149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Ukupno rashodi i izdaci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4.682.517,00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5.237.707,51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337A9B23" wp14:editId="019E4AEF">
                <wp:simplePos x="0" y="0"/>
                <wp:positionH relativeFrom="page">
                  <wp:posOffset>718185</wp:posOffset>
                </wp:positionH>
                <wp:positionV relativeFrom="page">
                  <wp:posOffset>6105525</wp:posOffset>
                </wp:positionV>
                <wp:extent cx="9611995" cy="0"/>
                <wp:effectExtent l="0" t="0" r="0" b="0"/>
                <wp:wrapNone/>
                <wp:docPr id="811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55pt,480.75pt" to="813.4pt,4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right" w:pos="9194"/>
          <w:tab w:val="right" w:pos="11111"/>
          <w:tab w:val="right" w:pos="13060"/>
          <w:tab w:val="right" w:pos="15014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Višak/Manjak + Neto financiranje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2.436.916,00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2.315.229,22</w:t>
      </w:r>
    </w:p>
    <w:p w:rsidR="0085706C" w:rsidRDefault="003D55A4" w:rsidP="006C5DD1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30AD75A9" wp14:editId="0987AF23">
                <wp:simplePos x="0" y="0"/>
                <wp:positionH relativeFrom="page">
                  <wp:posOffset>719455</wp:posOffset>
                </wp:positionH>
                <wp:positionV relativeFrom="page">
                  <wp:posOffset>6486525</wp:posOffset>
                </wp:positionV>
                <wp:extent cx="9611995" cy="0"/>
                <wp:effectExtent l="0" t="0" r="0" b="0"/>
                <wp:wrapNone/>
                <wp:docPr id="810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2" o:spid="_x0000_s1026" style="position:absolute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10.75pt" to="813.5pt,5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35568F6B" wp14:editId="54C8D8D2">
                <wp:simplePos x="0" y="0"/>
                <wp:positionH relativeFrom="page">
                  <wp:posOffset>662305</wp:posOffset>
                </wp:positionH>
                <wp:positionV relativeFrom="page">
                  <wp:posOffset>6553200</wp:posOffset>
                </wp:positionV>
                <wp:extent cx="9611995" cy="0"/>
                <wp:effectExtent l="0" t="0" r="0" b="0"/>
                <wp:wrapNone/>
                <wp:docPr id="809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1" o:spid="_x0000_s1026" style="position:absolute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15pt,516pt" to="809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3832C36C" wp14:editId="0E7FE133">
                <wp:simplePos x="0" y="0"/>
                <wp:positionH relativeFrom="page">
                  <wp:posOffset>662305</wp:posOffset>
                </wp:positionH>
                <wp:positionV relativeFrom="page">
                  <wp:posOffset>6553200</wp:posOffset>
                </wp:positionV>
                <wp:extent cx="9611995" cy="0"/>
                <wp:effectExtent l="0" t="0" r="0" b="0"/>
                <wp:wrapNone/>
                <wp:docPr id="808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3" o:spid="_x0000_s1026" style="position:absolute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15pt,516pt" to="809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5AEF28A2" wp14:editId="23F6B727">
                <wp:simplePos x="0" y="0"/>
                <wp:positionH relativeFrom="page">
                  <wp:posOffset>719455</wp:posOffset>
                </wp:positionH>
                <wp:positionV relativeFrom="page">
                  <wp:posOffset>6553200</wp:posOffset>
                </wp:positionV>
                <wp:extent cx="9611995" cy="0"/>
                <wp:effectExtent l="0" t="0" r="0" b="0"/>
                <wp:wrapNone/>
                <wp:docPr id="807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0" o:spid="_x0000_s1026" style="position:absolute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16pt" to="813.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7E0CD9" w:rsidRDefault="007E0CD9" w:rsidP="006C5DD1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Helvetica" w:eastAsia="Calibri" w:hAnsi="Helvetica" w:cs="Helvetica"/>
          <w:color w:val="000000"/>
          <w:sz w:val="18"/>
          <w:szCs w:val="16"/>
          <w:lang w:eastAsia="en-US"/>
        </w:rPr>
      </w:pPr>
    </w:p>
    <w:p w:rsidR="007E0CD9" w:rsidRDefault="007E0CD9" w:rsidP="002E6B27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Helvetica" w:eastAsia="Calibri" w:hAnsi="Helvetica" w:cs="Helvetica"/>
          <w:color w:val="000000"/>
          <w:sz w:val="18"/>
          <w:szCs w:val="16"/>
          <w:lang w:eastAsia="en-US"/>
        </w:rPr>
      </w:pPr>
    </w:p>
    <w:p w:rsidR="002E6B27" w:rsidRPr="002E6B27" w:rsidRDefault="003D55A4" w:rsidP="002E6B27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4ADD2703" wp14:editId="212E81BF">
                <wp:simplePos x="0" y="0"/>
                <wp:positionH relativeFrom="page">
                  <wp:posOffset>1314450</wp:posOffset>
                </wp:positionH>
                <wp:positionV relativeFrom="page">
                  <wp:posOffset>902335</wp:posOffset>
                </wp:positionV>
                <wp:extent cx="9015730" cy="45085"/>
                <wp:effectExtent l="0" t="0" r="0" b="0"/>
                <wp:wrapNone/>
                <wp:docPr id="806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573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6D1" w:rsidRDefault="00D226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8" style="position:absolute;margin-left:103.5pt;margin-top:71.05pt;width:709.9pt;height:3.55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" o:allowincell="f" filled="f" stroked="f" strokeweight="0">
                <v:textbox inset="0,0,0,0">
                  <w:txbxContent>
                    <w:p w:rsidR="00D226D1" w:rsidRDefault="00D226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A. RAČUN PRIHODA I RASHODA PREMA EKONOMSKOJ KLASIFIKACIJI</w:t>
      </w:r>
    </w:p>
    <w:p w:rsidR="002E6B27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 wp14:anchorId="10344632" wp14:editId="40759C6B">
                <wp:simplePos x="0" y="0"/>
                <wp:positionH relativeFrom="page">
                  <wp:posOffset>719455</wp:posOffset>
                </wp:positionH>
                <wp:positionV relativeFrom="page">
                  <wp:posOffset>1143000</wp:posOffset>
                </wp:positionV>
                <wp:extent cx="9610725" cy="624205"/>
                <wp:effectExtent l="0" t="0" r="0" b="0"/>
                <wp:wrapNone/>
                <wp:docPr id="80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62420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56.65pt;margin-top:90pt;width:756.75pt;height:49.1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" o:allowincell="f" fillcolor="#d0d0d0">
                <w10:wrap anchorx="page" anchory="page"/>
              </v:rect>
            </w:pict>
          </mc:Fallback>
        </mc:AlternateContent>
      </w:r>
    </w:p>
    <w:p w:rsidR="0085706C" w:rsidRPr="002E6B27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Izvršenje za izvještajno</w:t>
      </w:r>
      <w:r w:rsidRPr="002E6B27">
        <w:rPr>
          <w:rFonts w:ascii="Times New Roman" w:hAnsi="Times New Roman" w:cs="Times New Roman"/>
          <w:sz w:val="12"/>
          <w:szCs w:val="12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Izvršenje za</w:t>
      </w:r>
      <w:r w:rsidRPr="002E6B27">
        <w:rPr>
          <w:rFonts w:ascii="Times New Roman" w:hAnsi="Times New Roman" w:cs="Times New Roman"/>
          <w:sz w:val="12"/>
          <w:szCs w:val="12"/>
        </w:rPr>
        <w:tab/>
      </w:r>
      <w:proofErr w:type="spellStart"/>
      <w:r w:rsidRPr="002E6B27">
        <w:rPr>
          <w:rFonts w:ascii="Arial" w:hAnsi="Arial" w:cs="Arial"/>
          <w:b/>
          <w:bCs/>
          <w:sz w:val="12"/>
          <w:szCs w:val="12"/>
        </w:rPr>
        <w:t>Index</w:t>
      </w:r>
      <w:proofErr w:type="spellEnd"/>
      <w:r w:rsidRPr="002E6B27">
        <w:rPr>
          <w:rFonts w:ascii="Times New Roman" w:hAnsi="Times New Roman" w:cs="Times New Roman"/>
          <w:sz w:val="12"/>
          <w:szCs w:val="12"/>
        </w:rPr>
        <w:tab/>
      </w:r>
      <w:proofErr w:type="spellStart"/>
      <w:r w:rsidRPr="002E6B27">
        <w:rPr>
          <w:rFonts w:ascii="Arial" w:hAnsi="Arial" w:cs="Arial"/>
          <w:b/>
          <w:bCs/>
          <w:sz w:val="12"/>
          <w:szCs w:val="12"/>
        </w:rPr>
        <w:t>Index</w:t>
      </w:r>
      <w:proofErr w:type="spellEnd"/>
    </w:p>
    <w:p w:rsidR="0085706C" w:rsidRPr="002E6B27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12"/>
          <w:szCs w:val="12"/>
        </w:rPr>
      </w:pPr>
      <w:r w:rsidRPr="002E6B27">
        <w:rPr>
          <w:rFonts w:ascii="Times New Roman" w:hAnsi="Times New Roman" w:cs="Times New Roman"/>
          <w:sz w:val="12"/>
          <w:szCs w:val="12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razdoblje prethodne</w:t>
      </w:r>
      <w:r w:rsidRPr="002E6B27">
        <w:rPr>
          <w:rFonts w:ascii="Times New Roman" w:hAnsi="Times New Roman" w:cs="Times New Roman"/>
          <w:sz w:val="12"/>
          <w:szCs w:val="12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izvještajno razdoblje</w:t>
      </w:r>
      <w:r w:rsidRPr="002E6B27">
        <w:rPr>
          <w:rFonts w:ascii="Times New Roman" w:hAnsi="Times New Roman" w:cs="Times New Roman"/>
          <w:sz w:val="12"/>
          <w:szCs w:val="12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5/2</w:t>
      </w:r>
      <w:r w:rsidRPr="002E6B27">
        <w:rPr>
          <w:rFonts w:ascii="Times New Roman" w:hAnsi="Times New Roman" w:cs="Times New Roman"/>
          <w:sz w:val="12"/>
          <w:szCs w:val="12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5/4</w:t>
      </w:r>
    </w:p>
    <w:p w:rsidR="002E6B27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Arial" w:hAnsi="Arial" w:cs="Arial"/>
          <w:b/>
          <w:bCs/>
          <w:sz w:val="12"/>
          <w:szCs w:val="12"/>
        </w:rPr>
      </w:pPr>
      <w:r w:rsidRPr="002E6B27">
        <w:rPr>
          <w:rFonts w:ascii="Times New Roman" w:hAnsi="Times New Roman" w:cs="Times New Roman"/>
          <w:sz w:val="12"/>
          <w:szCs w:val="12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proračunske godine</w:t>
      </w:r>
    </w:p>
    <w:p w:rsidR="0085706C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right" w:pos="9555"/>
          <w:tab w:val="right" w:pos="113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Brojčana oznaka i naziv 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Izvorni 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Tekući plan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1845"/>
          <w:tab w:val="center" w:pos="6907"/>
          <w:tab w:val="center" w:pos="8707"/>
          <w:tab w:val="center" w:pos="10507"/>
          <w:tab w:val="center" w:pos="12322"/>
          <w:tab w:val="center" w:pos="13687"/>
          <w:tab w:val="center" w:pos="14647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7AFE8DCF" wp14:editId="12932F58">
                <wp:simplePos x="0" y="0"/>
                <wp:positionH relativeFrom="page">
                  <wp:posOffset>719455</wp:posOffset>
                </wp:positionH>
                <wp:positionV relativeFrom="page">
                  <wp:posOffset>1767205</wp:posOffset>
                </wp:positionV>
                <wp:extent cx="9611995" cy="0"/>
                <wp:effectExtent l="0" t="0" r="0" b="0"/>
                <wp:wrapNone/>
                <wp:docPr id="804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4" o:spid="_x0000_s1026" style="position:absolute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39.15pt" to="813.5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rTugIAAM8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 wp14:anchorId="338C013C" wp14:editId="1D183277">
                <wp:simplePos x="0" y="0"/>
                <wp:positionH relativeFrom="page">
                  <wp:posOffset>719455</wp:posOffset>
                </wp:positionH>
                <wp:positionV relativeFrom="page">
                  <wp:posOffset>1910080</wp:posOffset>
                </wp:positionV>
                <wp:extent cx="9611995" cy="170815"/>
                <wp:effectExtent l="0" t="0" r="0" b="0"/>
                <wp:wrapNone/>
                <wp:docPr id="80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56.65pt;margin-top:150.4pt;width:756.85pt;height:13.45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 wp14:anchorId="4454C6A3" wp14:editId="03553907">
                <wp:simplePos x="0" y="0"/>
                <wp:positionH relativeFrom="page">
                  <wp:posOffset>719455</wp:posOffset>
                </wp:positionH>
                <wp:positionV relativeFrom="page">
                  <wp:posOffset>1910080</wp:posOffset>
                </wp:positionV>
                <wp:extent cx="9610725" cy="171450"/>
                <wp:effectExtent l="0" t="0" r="0" b="0"/>
                <wp:wrapNone/>
                <wp:docPr id="802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56.65pt;margin-top:150.4pt;width:756.75pt;height:13.5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777984E7" wp14:editId="0BEC7714">
                <wp:simplePos x="0" y="0"/>
                <wp:positionH relativeFrom="page">
                  <wp:posOffset>719455</wp:posOffset>
                </wp:positionH>
                <wp:positionV relativeFrom="page">
                  <wp:posOffset>1891030</wp:posOffset>
                </wp:positionV>
                <wp:extent cx="9611995" cy="0"/>
                <wp:effectExtent l="0" t="0" r="0" b="0"/>
                <wp:wrapNone/>
                <wp:docPr id="801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5" o:spid="_x0000_s1026" style="position:absolute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48.9pt" to="813.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5.397.932,00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14.813.660,00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14.813.660,00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5.146.500,97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95,34%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34,74%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 wp14:anchorId="09A0E6B4" wp14:editId="7CBF2FD9">
                <wp:simplePos x="0" y="0"/>
                <wp:positionH relativeFrom="page">
                  <wp:posOffset>719455</wp:posOffset>
                </wp:positionH>
                <wp:positionV relativeFrom="page">
                  <wp:posOffset>2081530</wp:posOffset>
                </wp:positionV>
                <wp:extent cx="9611995" cy="170815"/>
                <wp:effectExtent l="0" t="0" r="0" b="0"/>
                <wp:wrapNone/>
                <wp:docPr id="800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56.65pt;margin-top:163.9pt;width:756.85pt;height:13.45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 wp14:anchorId="4D9B9B55" wp14:editId="65A2DD53">
                <wp:simplePos x="0" y="0"/>
                <wp:positionH relativeFrom="page">
                  <wp:posOffset>719455</wp:posOffset>
                </wp:positionH>
                <wp:positionV relativeFrom="page">
                  <wp:posOffset>2081530</wp:posOffset>
                </wp:positionV>
                <wp:extent cx="9610725" cy="171450"/>
                <wp:effectExtent l="0" t="0" r="0" b="0"/>
                <wp:wrapNone/>
                <wp:docPr id="799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56.65pt;margin-top:163.9pt;width:756.75pt;height:13.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poreza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2.741.967,00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5.275.000,00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5.275.000,00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2.914.026,66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106,28%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55,24%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 wp14:anchorId="3411A400" wp14:editId="23CD6E97">
                <wp:simplePos x="0" y="0"/>
                <wp:positionH relativeFrom="page">
                  <wp:posOffset>719455</wp:posOffset>
                </wp:positionH>
                <wp:positionV relativeFrom="page">
                  <wp:posOffset>2252980</wp:posOffset>
                </wp:positionV>
                <wp:extent cx="9611995" cy="170815"/>
                <wp:effectExtent l="0" t="0" r="0" b="0"/>
                <wp:wrapNone/>
                <wp:docPr id="798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56.65pt;margin-top:177.4pt;width:756.85pt;height:13.45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 wp14:anchorId="1B18617D" wp14:editId="1160A898">
                <wp:simplePos x="0" y="0"/>
                <wp:positionH relativeFrom="page">
                  <wp:posOffset>719455</wp:posOffset>
                </wp:positionH>
                <wp:positionV relativeFrom="page">
                  <wp:posOffset>2252980</wp:posOffset>
                </wp:positionV>
                <wp:extent cx="9610725" cy="171450"/>
                <wp:effectExtent l="0" t="0" r="0" b="0"/>
                <wp:wrapNone/>
                <wp:docPr id="79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56.65pt;margin-top:177.4pt;width:756.75pt;height:13.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EE0A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Porez i prirez na dohodak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2.654.242,00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5.028.000,00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5.028.000,00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2.726.655,39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102,73%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54,23%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 wp14:anchorId="44307AD4" wp14:editId="12E4E5EB">
                <wp:simplePos x="0" y="0"/>
                <wp:positionH relativeFrom="page">
                  <wp:posOffset>719455</wp:posOffset>
                </wp:positionH>
                <wp:positionV relativeFrom="page">
                  <wp:posOffset>2424430</wp:posOffset>
                </wp:positionV>
                <wp:extent cx="9611995" cy="152400"/>
                <wp:effectExtent l="0" t="0" r="0" b="0"/>
                <wp:wrapNone/>
                <wp:docPr id="79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56.65pt;margin-top:190.9pt;width:756.85pt;height:12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v50A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Porez i prirez na dohodak od nesamostalnog rada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2.654.242,00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3.259.838,45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122,82%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 wp14:anchorId="7255261C" wp14:editId="47A3F3C9">
                <wp:simplePos x="0" y="0"/>
                <wp:positionH relativeFrom="page">
                  <wp:posOffset>719455</wp:posOffset>
                </wp:positionH>
                <wp:positionV relativeFrom="page">
                  <wp:posOffset>2577465</wp:posOffset>
                </wp:positionV>
                <wp:extent cx="9611995" cy="152400"/>
                <wp:effectExtent l="0" t="0" r="0" b="0"/>
                <wp:wrapNone/>
                <wp:docPr id="795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56.65pt;margin-top:202.95pt;width:756.85pt;height:12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jZzw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6115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Porez i prirez na dohodak po godišnjoj prijavi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298.546,00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 wp14:anchorId="77CC4A58" wp14:editId="734D1A7C">
                <wp:simplePos x="0" y="0"/>
                <wp:positionH relativeFrom="page">
                  <wp:posOffset>719455</wp:posOffset>
                </wp:positionH>
                <wp:positionV relativeFrom="page">
                  <wp:posOffset>2730500</wp:posOffset>
                </wp:positionV>
                <wp:extent cx="9611995" cy="152400"/>
                <wp:effectExtent l="0" t="0" r="0" b="0"/>
                <wp:wrapNone/>
                <wp:docPr id="794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56.65pt;margin-top:215pt;width:756.85pt;height:12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v2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Povrat poreza i prireza na dohodak po godišnjoj prijavi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-831.729,06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6FFE0573" wp14:editId="7F23F719">
                <wp:simplePos x="0" y="0"/>
                <wp:positionH relativeFrom="page">
                  <wp:posOffset>719455</wp:posOffset>
                </wp:positionH>
                <wp:positionV relativeFrom="page">
                  <wp:posOffset>2882900</wp:posOffset>
                </wp:positionV>
                <wp:extent cx="9611995" cy="170815"/>
                <wp:effectExtent l="0" t="0" r="0" b="0"/>
                <wp:wrapNone/>
                <wp:docPr id="793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56.65pt;margin-top:227pt;width:756.85pt;height:13.4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KPzw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 wp14:anchorId="21CB70B2" wp14:editId="14AF24D3">
                <wp:simplePos x="0" y="0"/>
                <wp:positionH relativeFrom="page">
                  <wp:posOffset>719455</wp:posOffset>
                </wp:positionH>
                <wp:positionV relativeFrom="page">
                  <wp:posOffset>2882900</wp:posOffset>
                </wp:positionV>
                <wp:extent cx="9610725" cy="171450"/>
                <wp:effectExtent l="0" t="0" r="0" b="0"/>
                <wp:wrapNone/>
                <wp:docPr id="792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56.65pt;margin-top:227pt;width:756.75pt;height:13.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Ou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Porezi na imovinu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83.521,00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195.000,00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195.000,00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152.904,56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183,07%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78,41%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E24630F" wp14:editId="74F8F6F6">
                <wp:simplePos x="0" y="0"/>
                <wp:positionH relativeFrom="page">
                  <wp:posOffset>719455</wp:posOffset>
                </wp:positionH>
                <wp:positionV relativeFrom="page">
                  <wp:posOffset>3054350</wp:posOffset>
                </wp:positionV>
                <wp:extent cx="9611995" cy="262255"/>
                <wp:effectExtent l="0" t="0" r="0" b="0"/>
                <wp:wrapNone/>
                <wp:docPr id="791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56.65pt;margin-top:240.5pt;width:756.85pt;height:20.6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tvzw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Stalni porezi na nepokretnu imovinu (zemlju, zgrade, kuće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7.485,00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47.126,61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629,61%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 ostalo)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E272445" wp14:editId="0EA729EF">
                <wp:simplePos x="0" y="0"/>
                <wp:positionH relativeFrom="page">
                  <wp:posOffset>719455</wp:posOffset>
                </wp:positionH>
                <wp:positionV relativeFrom="page">
                  <wp:posOffset>3317240</wp:posOffset>
                </wp:positionV>
                <wp:extent cx="9611995" cy="152400"/>
                <wp:effectExtent l="0" t="0" r="0" b="0"/>
                <wp:wrapNone/>
                <wp:docPr id="790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56.65pt;margin-top:261.2pt;width:756.8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Povremeni porezi na imovinu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76.036,00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105.777,95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139,12%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3E007883" wp14:editId="331C0664">
                <wp:simplePos x="0" y="0"/>
                <wp:positionH relativeFrom="page">
                  <wp:posOffset>719455</wp:posOffset>
                </wp:positionH>
                <wp:positionV relativeFrom="page">
                  <wp:posOffset>3469640</wp:posOffset>
                </wp:positionV>
                <wp:extent cx="9611995" cy="170815"/>
                <wp:effectExtent l="0" t="0" r="0" b="0"/>
                <wp:wrapNone/>
                <wp:docPr id="789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56.65pt;margin-top:273.2pt;width:756.85pt;height:13.4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52E0B22" wp14:editId="626E0B44">
                <wp:simplePos x="0" y="0"/>
                <wp:positionH relativeFrom="page">
                  <wp:posOffset>719455</wp:posOffset>
                </wp:positionH>
                <wp:positionV relativeFrom="page">
                  <wp:posOffset>3469640</wp:posOffset>
                </wp:positionV>
                <wp:extent cx="9610725" cy="171450"/>
                <wp:effectExtent l="0" t="0" r="0" b="0"/>
                <wp:wrapNone/>
                <wp:docPr id="788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56.65pt;margin-top:273.2pt;width:756.75pt;height:13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Porezi na robu i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4.204,00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34.466,71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819,86%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66,28%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32B30978" wp14:editId="197F0B4D">
                <wp:simplePos x="0" y="0"/>
                <wp:positionH relativeFrom="page">
                  <wp:posOffset>719455</wp:posOffset>
                </wp:positionH>
                <wp:positionV relativeFrom="page">
                  <wp:posOffset>3641090</wp:posOffset>
                </wp:positionV>
                <wp:extent cx="9611995" cy="152400"/>
                <wp:effectExtent l="0" t="0" r="0" b="0"/>
                <wp:wrapNone/>
                <wp:docPr id="787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56.65pt;margin-top:286.7pt;width:756.85pt;height:12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Porez na promet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3.899,00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34.466,71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883,99%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39E1401F" wp14:editId="1165B31E">
                <wp:simplePos x="0" y="0"/>
                <wp:positionH relativeFrom="page">
                  <wp:posOffset>719455</wp:posOffset>
                </wp:positionH>
                <wp:positionV relativeFrom="page">
                  <wp:posOffset>3794125</wp:posOffset>
                </wp:positionV>
                <wp:extent cx="9611995" cy="152400"/>
                <wp:effectExtent l="0" t="0" r="0" b="0"/>
                <wp:wrapNone/>
                <wp:docPr id="786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56.65pt;margin-top:298.75pt;width:756.85pt;height:12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Mj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Porezi na korištenje dobara ili izvođenje aktivnosti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05952ED0" wp14:editId="47319BC8">
                <wp:simplePos x="0" y="0"/>
                <wp:positionH relativeFrom="page">
                  <wp:posOffset>719455</wp:posOffset>
                </wp:positionH>
                <wp:positionV relativeFrom="page">
                  <wp:posOffset>3946525</wp:posOffset>
                </wp:positionV>
                <wp:extent cx="9611995" cy="170815"/>
                <wp:effectExtent l="0" t="0" r="0" b="0"/>
                <wp:wrapNone/>
                <wp:docPr id="785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56.65pt;margin-top:310.75pt;width:756.85pt;height:13.4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553226AA" wp14:editId="00022DE4">
                <wp:simplePos x="0" y="0"/>
                <wp:positionH relativeFrom="page">
                  <wp:posOffset>719455</wp:posOffset>
                </wp:positionH>
                <wp:positionV relativeFrom="page">
                  <wp:posOffset>3946525</wp:posOffset>
                </wp:positionV>
                <wp:extent cx="9610725" cy="171450"/>
                <wp:effectExtent l="0" t="0" r="0" b="0"/>
                <wp:wrapNone/>
                <wp:docPr id="784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56.65pt;margin-top:310.75pt;width:756.75pt;height:13.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Pa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iz inozemstva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1.793.955,00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6.431.710,00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6.431.710,00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917.531,70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51,15%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6EA7270B" wp14:editId="1D91B913">
                <wp:simplePos x="0" y="0"/>
                <wp:positionH relativeFrom="page">
                  <wp:posOffset>719455</wp:posOffset>
                </wp:positionH>
                <wp:positionV relativeFrom="page">
                  <wp:posOffset>4117975</wp:posOffset>
                </wp:positionV>
                <wp:extent cx="9611995" cy="170815"/>
                <wp:effectExtent l="0" t="0" r="0" b="0"/>
                <wp:wrapNone/>
                <wp:docPr id="783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56.65pt;margin-top:324.25pt;width:756.85pt;height:13.4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dPzwIAALIFAAAOAAAAZHJzL2Uyb0RvYy54bWysVE2P0zAQvSPxHyzfu0napm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7A75DAB3" wp14:editId="16540C33">
                <wp:simplePos x="0" y="0"/>
                <wp:positionH relativeFrom="page">
                  <wp:posOffset>719455</wp:posOffset>
                </wp:positionH>
                <wp:positionV relativeFrom="page">
                  <wp:posOffset>4117975</wp:posOffset>
                </wp:positionV>
                <wp:extent cx="9610725" cy="171450"/>
                <wp:effectExtent l="0" t="0" r="0" b="0"/>
                <wp:wrapNone/>
                <wp:docPr id="782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56.65pt;margin-top:324.25pt;width:756.75pt;height:13.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proračunu iz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1.793.955,00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5.962.149,00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5.962.149,00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913.811,70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50,94%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15,33%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3164CE14" wp14:editId="0342AF09">
                <wp:simplePos x="0" y="0"/>
                <wp:positionH relativeFrom="page">
                  <wp:posOffset>719455</wp:posOffset>
                </wp:positionH>
                <wp:positionV relativeFrom="page">
                  <wp:posOffset>4289425</wp:posOffset>
                </wp:positionV>
                <wp:extent cx="9611995" cy="152400"/>
                <wp:effectExtent l="0" t="0" r="0" b="0"/>
                <wp:wrapNone/>
                <wp:docPr id="781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56.65pt;margin-top:337.75pt;width:756.85pt;height:12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i30Q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6331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pomoći proračunu iz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988.270,00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913.811,70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92,47%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3041909C" wp14:editId="5E558E2F">
                <wp:simplePos x="0" y="0"/>
                <wp:positionH relativeFrom="page">
                  <wp:posOffset>719455</wp:posOffset>
                </wp:positionH>
                <wp:positionV relativeFrom="page">
                  <wp:posOffset>4442460</wp:posOffset>
                </wp:positionV>
                <wp:extent cx="9611995" cy="152400"/>
                <wp:effectExtent l="0" t="0" r="0" b="0"/>
                <wp:wrapNone/>
                <wp:docPr id="78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56.65pt;margin-top:349.8pt;width:756.85pt;height:12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6332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pomoći proračunu iz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805.685,00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133C85EE" wp14:editId="13EAC1AC">
                <wp:simplePos x="0" y="0"/>
                <wp:positionH relativeFrom="page">
                  <wp:posOffset>719455</wp:posOffset>
                </wp:positionH>
                <wp:positionV relativeFrom="page">
                  <wp:posOffset>4595495</wp:posOffset>
                </wp:positionV>
                <wp:extent cx="9611995" cy="170815"/>
                <wp:effectExtent l="0" t="0" r="0" b="0"/>
                <wp:wrapNone/>
                <wp:docPr id="779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56.65pt;margin-top:361.85pt;width:756.85pt;height:13.4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Il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30149E87" wp14:editId="22127FFB">
                <wp:simplePos x="0" y="0"/>
                <wp:positionH relativeFrom="page">
                  <wp:posOffset>719455</wp:posOffset>
                </wp:positionH>
                <wp:positionV relativeFrom="page">
                  <wp:posOffset>4595495</wp:posOffset>
                </wp:positionV>
                <wp:extent cx="9610725" cy="171450"/>
                <wp:effectExtent l="0" t="0" r="0" b="0"/>
                <wp:wrapNone/>
                <wp:docPr id="77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56.65pt;margin-top:361.85pt;width:756.75pt;height:13.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od ostalih subjekata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164.561,00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164.561,00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3AC478FB" wp14:editId="1E6202E3">
                <wp:simplePos x="0" y="0"/>
                <wp:positionH relativeFrom="page">
                  <wp:posOffset>719455</wp:posOffset>
                </wp:positionH>
                <wp:positionV relativeFrom="page">
                  <wp:posOffset>4766310</wp:posOffset>
                </wp:positionV>
                <wp:extent cx="9611995" cy="287020"/>
                <wp:effectExtent l="0" t="0" r="0" b="0"/>
                <wp:wrapNone/>
                <wp:docPr id="777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56.65pt;margin-top:375.3pt;width:756.85pt;height:22.6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lC0A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31157FCE" wp14:editId="20D4C44D">
                <wp:simplePos x="0" y="0"/>
                <wp:positionH relativeFrom="page">
                  <wp:posOffset>719455</wp:posOffset>
                </wp:positionH>
                <wp:positionV relativeFrom="page">
                  <wp:posOffset>4766310</wp:posOffset>
                </wp:positionV>
                <wp:extent cx="9610725" cy="285750"/>
                <wp:effectExtent l="0" t="0" r="0" b="0"/>
                <wp:wrapNone/>
                <wp:docPr id="776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56.65pt;margin-top:375.3pt;width:756.75pt;height:22.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gm0AIAALIFAAAOAAAAZHJzL2Uyb0RvYy54bWysVFFv0zAQfkfiP1h+75K0T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proračunskim korisnicima iz proračuna koji 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3.720,00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37,20%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nije nadležan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1D7B75DF" wp14:editId="2465B2D2">
                <wp:simplePos x="0" y="0"/>
                <wp:positionH relativeFrom="page">
                  <wp:posOffset>719455</wp:posOffset>
                </wp:positionH>
                <wp:positionV relativeFrom="page">
                  <wp:posOffset>5053965</wp:posOffset>
                </wp:positionV>
                <wp:extent cx="9611995" cy="262255"/>
                <wp:effectExtent l="0" t="0" r="0" b="0"/>
                <wp:wrapNone/>
                <wp:docPr id="775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56.65pt;margin-top:397.95pt;width:756.85pt;height:20.6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6361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pomoći proračunskim korisnicima iz proračuna koji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3.720,00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im nije nadležan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6C89EEB7" wp14:editId="0297C6D0">
                <wp:simplePos x="0" y="0"/>
                <wp:positionH relativeFrom="page">
                  <wp:posOffset>719455</wp:posOffset>
                </wp:positionH>
                <wp:positionV relativeFrom="page">
                  <wp:posOffset>5316220</wp:posOffset>
                </wp:positionV>
                <wp:extent cx="9611995" cy="287020"/>
                <wp:effectExtent l="0" t="0" r="0" b="0"/>
                <wp:wrapNone/>
                <wp:docPr id="77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56.65pt;margin-top:418.6pt;width:756.85pt;height:22.6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kk0Q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13B2D56F" wp14:editId="4EB2BBD2">
                <wp:simplePos x="0" y="0"/>
                <wp:positionH relativeFrom="page">
                  <wp:posOffset>719455</wp:posOffset>
                </wp:positionH>
                <wp:positionV relativeFrom="page">
                  <wp:posOffset>5316220</wp:posOffset>
                </wp:positionV>
                <wp:extent cx="9610725" cy="285750"/>
                <wp:effectExtent l="0" t="0" r="0" b="0"/>
                <wp:wrapNone/>
                <wp:docPr id="773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56.65pt;margin-top:418.6pt;width:756.75pt;height:22.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wE0AIAALIFAAAOAAAAZHJzL2Uyb0RvYy54bWysVE2P0zAQvSPxHyzfu0napm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iz državnog proračuna temeljem prijenosa EU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295.000,00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295.000,00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sredstava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39DC567C" wp14:editId="54EE9BCD">
                <wp:simplePos x="0" y="0"/>
                <wp:positionH relativeFrom="page">
                  <wp:posOffset>719455</wp:posOffset>
                </wp:positionH>
                <wp:positionV relativeFrom="page">
                  <wp:posOffset>5603875</wp:posOffset>
                </wp:positionV>
                <wp:extent cx="9611995" cy="170815"/>
                <wp:effectExtent l="0" t="0" r="0" b="0"/>
                <wp:wrapNone/>
                <wp:docPr id="772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56.65pt;margin-top:441.25pt;width:756.85pt;height:13.4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60DBEF9F" wp14:editId="70849308">
                <wp:simplePos x="0" y="0"/>
                <wp:positionH relativeFrom="page">
                  <wp:posOffset>719455</wp:posOffset>
                </wp:positionH>
                <wp:positionV relativeFrom="page">
                  <wp:posOffset>5603875</wp:posOffset>
                </wp:positionV>
                <wp:extent cx="9610725" cy="171450"/>
                <wp:effectExtent l="0" t="0" r="0" b="0"/>
                <wp:wrapNone/>
                <wp:docPr id="771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56.65pt;margin-top:441.25pt;width:756.75pt;height:13.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190.458,00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336.450,00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336.450,00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144.138,39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75,68%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42,84%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290985CE" wp14:editId="6D5EF8E3">
                <wp:simplePos x="0" y="0"/>
                <wp:positionH relativeFrom="page">
                  <wp:posOffset>719455</wp:posOffset>
                </wp:positionH>
                <wp:positionV relativeFrom="page">
                  <wp:posOffset>5775325</wp:posOffset>
                </wp:positionV>
                <wp:extent cx="9611995" cy="170815"/>
                <wp:effectExtent l="0" t="0" r="0" b="0"/>
                <wp:wrapNone/>
                <wp:docPr id="770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56.65pt;margin-top:454.75pt;width:756.85pt;height:13.4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fszwIAALIFAAAOAAAAZHJzL2Uyb0RvYy54bWysVE2P0zAQvSPxHyzfu0natG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6F7F207C" wp14:editId="7B0E3758">
                <wp:simplePos x="0" y="0"/>
                <wp:positionH relativeFrom="page">
                  <wp:posOffset>719455</wp:posOffset>
                </wp:positionH>
                <wp:positionV relativeFrom="page">
                  <wp:posOffset>5775325</wp:posOffset>
                </wp:positionV>
                <wp:extent cx="9610725" cy="171450"/>
                <wp:effectExtent l="0" t="0" r="0" b="0"/>
                <wp:wrapNone/>
                <wp:docPr id="769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56.65pt;margin-top:454.75pt;width:756.75pt;height:13.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b90A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13,46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96,14%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0,22%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6B6E2660" wp14:editId="7BC31101">
                <wp:simplePos x="0" y="0"/>
                <wp:positionH relativeFrom="page">
                  <wp:posOffset>719455</wp:posOffset>
                </wp:positionH>
                <wp:positionV relativeFrom="page">
                  <wp:posOffset>5946775</wp:posOffset>
                </wp:positionV>
                <wp:extent cx="9611995" cy="152400"/>
                <wp:effectExtent l="0" t="0" r="0" b="0"/>
                <wp:wrapNone/>
                <wp:docPr id="768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56.65pt;margin-top:468.25pt;width:756.85pt;height:12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Kamate na oročena sredstva i depozite po viđenju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13,46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96,14%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0570555E" wp14:editId="4187B052">
                <wp:simplePos x="0" y="0"/>
                <wp:positionH relativeFrom="page">
                  <wp:posOffset>719455</wp:posOffset>
                </wp:positionH>
                <wp:positionV relativeFrom="page">
                  <wp:posOffset>6099175</wp:posOffset>
                </wp:positionV>
                <wp:extent cx="9611995" cy="170815"/>
                <wp:effectExtent l="0" t="0" r="0" b="0"/>
                <wp:wrapNone/>
                <wp:docPr id="767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56.65pt;margin-top:480.25pt;width:756.85pt;height:13.4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0D8403F9" wp14:editId="1C991431">
                <wp:simplePos x="0" y="0"/>
                <wp:positionH relativeFrom="page">
                  <wp:posOffset>719455</wp:posOffset>
                </wp:positionH>
                <wp:positionV relativeFrom="page">
                  <wp:posOffset>6099175</wp:posOffset>
                </wp:positionV>
                <wp:extent cx="9610725" cy="171450"/>
                <wp:effectExtent l="0" t="0" r="0" b="0"/>
                <wp:wrapNone/>
                <wp:docPr id="766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56.65pt;margin-top:480.25pt;width:756.75pt;height:13.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190.444,00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330.350,00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330.350,00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144.124,93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75,68%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43,63%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37A86023" wp14:editId="517CEB5E">
                <wp:simplePos x="0" y="0"/>
                <wp:positionH relativeFrom="page">
                  <wp:posOffset>719455</wp:posOffset>
                </wp:positionH>
                <wp:positionV relativeFrom="page">
                  <wp:posOffset>6270625</wp:posOffset>
                </wp:positionV>
                <wp:extent cx="9611995" cy="152400"/>
                <wp:effectExtent l="0" t="0" r="0" b="0"/>
                <wp:wrapNone/>
                <wp:docPr id="765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56.65pt;margin-top:493.75pt;width:756.85pt;height:12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+yg0A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koncesije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2.752,00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2.557,06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92,</w:t>
      </w:r>
      <w:proofErr w:type="spellStart"/>
      <w:r>
        <w:rPr>
          <w:rFonts w:ascii="Arial" w:hAnsi="Arial" w:cs="Arial"/>
          <w:sz w:val="20"/>
          <w:szCs w:val="20"/>
        </w:rPr>
        <w:t>92</w:t>
      </w:r>
      <w:proofErr w:type="spellEnd"/>
      <w:r>
        <w:rPr>
          <w:rFonts w:ascii="Arial" w:hAnsi="Arial" w:cs="Arial"/>
          <w:sz w:val="20"/>
          <w:szCs w:val="20"/>
        </w:rPr>
        <w:t>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405E4805" wp14:editId="7BFDBD9B">
                <wp:simplePos x="0" y="0"/>
                <wp:positionH relativeFrom="page">
                  <wp:posOffset>719455</wp:posOffset>
                </wp:positionH>
                <wp:positionV relativeFrom="page">
                  <wp:posOffset>6423660</wp:posOffset>
                </wp:positionV>
                <wp:extent cx="9611995" cy="152400"/>
                <wp:effectExtent l="0" t="0" r="0" b="0"/>
                <wp:wrapNone/>
                <wp:docPr id="764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56.65pt;margin-top:505.8pt;width:756.85pt;height:12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ylzw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Prihodi od zakupa i iznajmljivanja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182.946,00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139.156,33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76,06%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505FE2B0" wp14:editId="09884BB0">
                <wp:simplePos x="0" y="0"/>
                <wp:positionH relativeFrom="page">
                  <wp:posOffset>719455</wp:posOffset>
                </wp:positionH>
                <wp:positionV relativeFrom="page">
                  <wp:posOffset>6576060</wp:posOffset>
                </wp:positionV>
                <wp:extent cx="9611995" cy="152400"/>
                <wp:effectExtent l="0" t="0" r="0" b="0"/>
                <wp:wrapNone/>
                <wp:docPr id="763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56.65pt;margin-top:517.8pt;width:756.85pt;height:12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OK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Naknada za korištenje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34,10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11,22%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4CCC58EE" wp14:editId="567C92ED">
                <wp:simplePos x="0" y="0"/>
                <wp:positionH relativeFrom="page">
                  <wp:posOffset>719455</wp:posOffset>
                </wp:positionH>
                <wp:positionV relativeFrom="page">
                  <wp:posOffset>6729095</wp:posOffset>
                </wp:positionV>
                <wp:extent cx="9611995" cy="152400"/>
                <wp:effectExtent l="0" t="0" r="0" b="0"/>
                <wp:wrapNone/>
                <wp:docPr id="762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56.65pt;margin-top:529.85pt;width:756.85pt;height:12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Dy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prihodi od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4.442,00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2.377,44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53,52%</w:t>
      </w:r>
    </w:p>
    <w:p w:rsidR="0085706C" w:rsidRDefault="003D55A4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85706C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 wp14:anchorId="041D8098" wp14:editId="7ADAE94F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287020"/>
                <wp:effectExtent l="0" t="0" r="0" b="0"/>
                <wp:wrapNone/>
                <wp:docPr id="7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6.65pt;margin-top:71.05pt;width:756.85pt;height:22.6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 wp14:anchorId="3B356E57" wp14:editId="0BD6D627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285750"/>
                <wp:effectExtent l="0" t="0" r="0" b="0"/>
                <wp:wrapNone/>
                <wp:docPr id="76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56.65pt;margin-top:71.05pt;width:756.75pt;height:22.5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upravnih i administrativnih pristojbi,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637.684,00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1.423.500,00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1.423.500,00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678.757,66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106,44%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47,68%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pristojbi po posebnim propisima i naknada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 wp14:anchorId="4BE241C7" wp14:editId="42023E31">
                <wp:simplePos x="0" y="0"/>
                <wp:positionH relativeFrom="page">
                  <wp:posOffset>719455</wp:posOffset>
                </wp:positionH>
                <wp:positionV relativeFrom="page">
                  <wp:posOffset>1189990</wp:posOffset>
                </wp:positionV>
                <wp:extent cx="9611995" cy="170815"/>
                <wp:effectExtent l="0" t="0" r="0" b="0"/>
                <wp:wrapNone/>
                <wp:docPr id="75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56.65pt;margin-top:93.7pt;width:756.85pt;height:13.45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 wp14:anchorId="6B18C1E7" wp14:editId="2FD3AE89">
                <wp:simplePos x="0" y="0"/>
                <wp:positionH relativeFrom="page">
                  <wp:posOffset>719455</wp:posOffset>
                </wp:positionH>
                <wp:positionV relativeFrom="page">
                  <wp:posOffset>1189990</wp:posOffset>
                </wp:positionV>
                <wp:extent cx="9610725" cy="171450"/>
                <wp:effectExtent l="0" t="0" r="0" b="0"/>
                <wp:wrapNone/>
                <wp:docPr id="75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56.65pt;margin-top:93.7pt;width:756.75pt;height:13.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Upravne i administrativne pristojbe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 wp14:anchorId="66DB7BBC" wp14:editId="0D26BD75">
                <wp:simplePos x="0" y="0"/>
                <wp:positionH relativeFrom="page">
                  <wp:posOffset>719455</wp:posOffset>
                </wp:positionH>
                <wp:positionV relativeFrom="page">
                  <wp:posOffset>1361440</wp:posOffset>
                </wp:positionV>
                <wp:extent cx="9611995" cy="152400"/>
                <wp:effectExtent l="0" t="0" r="0" b="0"/>
                <wp:wrapNone/>
                <wp:docPr id="75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56.65pt;margin-top:107.2pt;width:756.85pt;height:12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Ostale pristojbe i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 wp14:anchorId="223EE309" wp14:editId="61988637">
                <wp:simplePos x="0" y="0"/>
                <wp:positionH relativeFrom="page">
                  <wp:posOffset>719455</wp:posOffset>
                </wp:positionH>
                <wp:positionV relativeFrom="page">
                  <wp:posOffset>1513840</wp:posOffset>
                </wp:positionV>
                <wp:extent cx="9611995" cy="170815"/>
                <wp:effectExtent l="0" t="0" r="0" b="0"/>
                <wp:wrapNone/>
                <wp:docPr id="756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56.65pt;margin-top:119.2pt;width:756.85pt;height:13.4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 wp14:anchorId="3361E3CB" wp14:editId="4D6CA73B">
                <wp:simplePos x="0" y="0"/>
                <wp:positionH relativeFrom="page">
                  <wp:posOffset>719455</wp:posOffset>
                </wp:positionH>
                <wp:positionV relativeFrom="page">
                  <wp:posOffset>1513840</wp:posOffset>
                </wp:positionV>
                <wp:extent cx="9610725" cy="171450"/>
                <wp:effectExtent l="0" t="0" r="0" b="0"/>
                <wp:wrapNone/>
                <wp:docPr id="755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56.65pt;margin-top:119.2pt;width:756.75pt;height:13.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po posebnim propisima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391.093,00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938.500,00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938.500,00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453.310,32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115,91%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48,30%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 wp14:anchorId="5C585D05" wp14:editId="44F579CF">
                <wp:simplePos x="0" y="0"/>
                <wp:positionH relativeFrom="page">
                  <wp:posOffset>719455</wp:posOffset>
                </wp:positionH>
                <wp:positionV relativeFrom="page">
                  <wp:posOffset>1685290</wp:posOffset>
                </wp:positionV>
                <wp:extent cx="9611995" cy="152400"/>
                <wp:effectExtent l="0" t="0" r="0" b="0"/>
                <wp:wrapNone/>
                <wp:docPr id="754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56.65pt;margin-top:132.7pt;width:756.85pt;height:12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xJzw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Doprinosi za šume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1.331,00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12.902,68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969,40%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 wp14:anchorId="184ED0BF" wp14:editId="22AADAFF">
                <wp:simplePos x="0" y="0"/>
                <wp:positionH relativeFrom="page">
                  <wp:posOffset>719455</wp:posOffset>
                </wp:positionH>
                <wp:positionV relativeFrom="page">
                  <wp:posOffset>1838325</wp:posOffset>
                </wp:positionV>
                <wp:extent cx="9611995" cy="152400"/>
                <wp:effectExtent l="0" t="0" r="0" b="0"/>
                <wp:wrapNone/>
                <wp:docPr id="7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56.65pt;margin-top:144.75pt;width:756.85pt;height:12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nespomenuti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389.762,00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440.407,64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112,99%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 wp14:anchorId="0FA0378A" wp14:editId="107F66E1">
                <wp:simplePos x="0" y="0"/>
                <wp:positionH relativeFrom="page">
                  <wp:posOffset>719455</wp:posOffset>
                </wp:positionH>
                <wp:positionV relativeFrom="page">
                  <wp:posOffset>1991360</wp:posOffset>
                </wp:positionV>
                <wp:extent cx="9611995" cy="170815"/>
                <wp:effectExtent l="0" t="0" r="0" b="0"/>
                <wp:wrapNone/>
                <wp:docPr id="752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56.65pt;margin-top:156.8pt;width:756.85pt;height:13.45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 wp14:anchorId="029A6CA1" wp14:editId="79461A60">
                <wp:simplePos x="0" y="0"/>
                <wp:positionH relativeFrom="page">
                  <wp:posOffset>719455</wp:posOffset>
                </wp:positionH>
                <wp:positionV relativeFrom="page">
                  <wp:posOffset>1991360</wp:posOffset>
                </wp:positionV>
                <wp:extent cx="9610725" cy="171450"/>
                <wp:effectExtent l="0" t="0" r="0" b="0"/>
                <wp:wrapNone/>
                <wp:docPr id="751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56.65pt;margin-top:156.8pt;width:756.75pt;height:13.5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653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Komunalni doprinosi i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245.812,00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482.000,00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482.000,00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225.447,34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91,72%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46,77%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 wp14:anchorId="116ED66E" wp14:editId="6425069C">
                <wp:simplePos x="0" y="0"/>
                <wp:positionH relativeFrom="page">
                  <wp:posOffset>719455</wp:posOffset>
                </wp:positionH>
                <wp:positionV relativeFrom="page">
                  <wp:posOffset>2162175</wp:posOffset>
                </wp:positionV>
                <wp:extent cx="9611995" cy="152400"/>
                <wp:effectExtent l="0" t="0" r="0" b="0"/>
                <wp:wrapNone/>
                <wp:docPr id="750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56.65pt;margin-top:170.25pt;width:756.85pt;height:12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Komunalni doprinosi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5.445,00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1.676,95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30,80%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 wp14:anchorId="7B7B87E7" wp14:editId="4D19A513">
                <wp:simplePos x="0" y="0"/>
                <wp:positionH relativeFrom="page">
                  <wp:posOffset>719455</wp:posOffset>
                </wp:positionH>
                <wp:positionV relativeFrom="page">
                  <wp:posOffset>2315210</wp:posOffset>
                </wp:positionV>
                <wp:extent cx="9611995" cy="152400"/>
                <wp:effectExtent l="0" t="0" r="0" b="0"/>
                <wp:wrapNone/>
                <wp:docPr id="749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56.65pt;margin-top:182.3pt;width:756.85pt;height:12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Oazw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240.367,00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223.770,39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93,10%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6BDEA2FD" wp14:editId="571FC2FD">
                <wp:simplePos x="0" y="0"/>
                <wp:positionH relativeFrom="page">
                  <wp:posOffset>719455</wp:posOffset>
                </wp:positionH>
                <wp:positionV relativeFrom="page">
                  <wp:posOffset>2468245</wp:posOffset>
                </wp:positionV>
                <wp:extent cx="9611995" cy="287020"/>
                <wp:effectExtent l="0" t="0" r="0" b="0"/>
                <wp:wrapNone/>
                <wp:docPr id="748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56.65pt;margin-top:194.35pt;width:756.85pt;height:22.6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78884025" wp14:editId="1E11BC49">
                <wp:simplePos x="0" y="0"/>
                <wp:positionH relativeFrom="page">
                  <wp:posOffset>719455</wp:posOffset>
                </wp:positionH>
                <wp:positionV relativeFrom="page">
                  <wp:posOffset>2468245</wp:posOffset>
                </wp:positionV>
                <wp:extent cx="9610725" cy="285750"/>
                <wp:effectExtent l="0" t="0" r="0" b="0"/>
                <wp:wrapNone/>
                <wp:docPr id="747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56.65pt;margin-top:194.35pt;width:756.75pt;height:22.5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proizvoda i robe te pruženih usluga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33.868,00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36.467,56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107,68%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36,47%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i prihodi od donacija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29710547" wp14:editId="6FE43694">
                <wp:simplePos x="0" y="0"/>
                <wp:positionH relativeFrom="page">
                  <wp:posOffset>719455</wp:posOffset>
                </wp:positionH>
                <wp:positionV relativeFrom="page">
                  <wp:posOffset>2755265</wp:posOffset>
                </wp:positionV>
                <wp:extent cx="9611995" cy="170815"/>
                <wp:effectExtent l="0" t="0" r="0" b="0"/>
                <wp:wrapNone/>
                <wp:docPr id="746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56.65pt;margin-top:216.95pt;width:756.85pt;height:13.4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XPzwIAALI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10EB80A" wp14:editId="4CB71D3E">
                <wp:simplePos x="0" y="0"/>
                <wp:positionH relativeFrom="page">
                  <wp:posOffset>719455</wp:posOffset>
                </wp:positionH>
                <wp:positionV relativeFrom="page">
                  <wp:posOffset>2755265</wp:posOffset>
                </wp:positionV>
                <wp:extent cx="9610725" cy="171450"/>
                <wp:effectExtent l="0" t="0" r="0" b="0"/>
                <wp:wrapNone/>
                <wp:docPr id="745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56.65pt;margin-top:216.95pt;width:756.75pt;height:1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8gzgIAALI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proizvoda i robe te pruženih usluga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36.467,56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38,39%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27E9A38C" wp14:editId="49340B66">
                <wp:simplePos x="0" y="0"/>
                <wp:positionH relativeFrom="page">
                  <wp:posOffset>719455</wp:posOffset>
                </wp:positionH>
                <wp:positionV relativeFrom="page">
                  <wp:posOffset>2926715</wp:posOffset>
                </wp:positionV>
                <wp:extent cx="9611995" cy="152400"/>
                <wp:effectExtent l="0" t="0" r="0" b="0"/>
                <wp:wrapNone/>
                <wp:docPr id="74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56.65pt;margin-top:230.45pt;width:756.85pt;height:1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8h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6614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Prihodi od prodaje proizvoda i robe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36.467,56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6CA62437" wp14:editId="3CC83BDB">
                <wp:simplePos x="0" y="0"/>
                <wp:positionH relativeFrom="page">
                  <wp:posOffset>719455</wp:posOffset>
                </wp:positionH>
                <wp:positionV relativeFrom="page">
                  <wp:posOffset>3079750</wp:posOffset>
                </wp:positionV>
                <wp:extent cx="9611995" cy="287020"/>
                <wp:effectExtent l="0" t="0" r="0" b="0"/>
                <wp:wrapNone/>
                <wp:docPr id="743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56.65pt;margin-top:242.5pt;width:756.85pt;height:22.6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68AD0D5C" wp14:editId="51E6633A">
                <wp:simplePos x="0" y="0"/>
                <wp:positionH relativeFrom="page">
                  <wp:posOffset>719455</wp:posOffset>
                </wp:positionH>
                <wp:positionV relativeFrom="page">
                  <wp:posOffset>3079750</wp:posOffset>
                </wp:positionV>
                <wp:extent cx="9610725" cy="285750"/>
                <wp:effectExtent l="0" t="0" r="0" b="0"/>
                <wp:wrapNone/>
                <wp:docPr id="742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56.65pt;margin-top:242.5pt;width:756.75pt;height:22.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663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Donacije od pravnih i fizičkih osoba izvan općeg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33.868,00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0E799BFD" wp14:editId="6A61EC4F">
                <wp:simplePos x="0" y="0"/>
                <wp:positionH relativeFrom="page">
                  <wp:posOffset>719455</wp:posOffset>
                </wp:positionH>
                <wp:positionV relativeFrom="page">
                  <wp:posOffset>3366770</wp:posOffset>
                </wp:positionV>
                <wp:extent cx="9611995" cy="152400"/>
                <wp:effectExtent l="0" t="0" r="0" b="0"/>
                <wp:wrapNone/>
                <wp:docPr id="741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56.65pt;margin-top:265.1pt;width:756.85pt;height:12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7Uz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6631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33.868,00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49B383C4" wp14:editId="06D2D3B8">
                <wp:simplePos x="0" y="0"/>
                <wp:positionH relativeFrom="page">
                  <wp:posOffset>719455</wp:posOffset>
                </wp:positionH>
                <wp:positionV relativeFrom="page">
                  <wp:posOffset>3519805</wp:posOffset>
                </wp:positionV>
                <wp:extent cx="9611995" cy="170815"/>
                <wp:effectExtent l="0" t="0" r="0" b="0"/>
                <wp:wrapNone/>
                <wp:docPr id="740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56.65pt;margin-top:277.15pt;width:756.85pt;height:13.4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6mzgIAALIFAAAOAAAAZHJzL2Uyb0RvYy54bWysVE2P0zAQvSPxHyzfu0napm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6110E154" wp14:editId="5FA14927">
                <wp:simplePos x="0" y="0"/>
                <wp:positionH relativeFrom="page">
                  <wp:posOffset>719455</wp:posOffset>
                </wp:positionH>
                <wp:positionV relativeFrom="page">
                  <wp:posOffset>3519805</wp:posOffset>
                </wp:positionV>
                <wp:extent cx="9610725" cy="171450"/>
                <wp:effectExtent l="0" t="0" r="0" b="0"/>
                <wp:wrapNone/>
                <wp:docPr id="739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56.65pt;margin-top:277.15pt;width:756.75pt;height:13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5DR0A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455.579,00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36,68%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49803DC0" wp14:editId="57CDCDC2">
                <wp:simplePos x="0" y="0"/>
                <wp:positionH relativeFrom="page">
                  <wp:posOffset>719455</wp:posOffset>
                </wp:positionH>
                <wp:positionV relativeFrom="page">
                  <wp:posOffset>3691255</wp:posOffset>
                </wp:positionV>
                <wp:extent cx="9611995" cy="287020"/>
                <wp:effectExtent l="0" t="0" r="0" b="0"/>
                <wp:wrapNone/>
                <wp:docPr id="738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56.65pt;margin-top:290.65pt;width:756.85pt;height:22.6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0D5B719B" wp14:editId="082210E4">
                <wp:simplePos x="0" y="0"/>
                <wp:positionH relativeFrom="page">
                  <wp:posOffset>719455</wp:posOffset>
                </wp:positionH>
                <wp:positionV relativeFrom="page">
                  <wp:posOffset>3691255</wp:posOffset>
                </wp:positionV>
                <wp:extent cx="9610725" cy="285750"/>
                <wp:effectExtent l="0" t="0" r="0" b="0"/>
                <wp:wrapNone/>
                <wp:docPr id="737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56.65pt;margin-top:290.65pt;width:756.75pt;height:22.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671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iz proračuna za financiranje redovne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455.579,00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36,68%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djelatnosti proračunskih korisnika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1DEEBC8B" wp14:editId="6AC3DF6F">
                <wp:simplePos x="0" y="0"/>
                <wp:positionH relativeFrom="page">
                  <wp:posOffset>719455</wp:posOffset>
                </wp:positionH>
                <wp:positionV relativeFrom="page">
                  <wp:posOffset>3978275</wp:posOffset>
                </wp:positionV>
                <wp:extent cx="9611995" cy="152400"/>
                <wp:effectExtent l="0" t="0" r="0" b="0"/>
                <wp:wrapNone/>
                <wp:docPr id="736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56.65pt;margin-top:313.25pt;width:756.85pt;height:12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UKzw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6711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Prihodi za financiranje rashoda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455.579,00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775F9557" wp14:editId="28F119A7">
                <wp:simplePos x="0" y="0"/>
                <wp:positionH relativeFrom="page">
                  <wp:posOffset>719455</wp:posOffset>
                </wp:positionH>
                <wp:positionV relativeFrom="page">
                  <wp:posOffset>4131310</wp:posOffset>
                </wp:positionV>
                <wp:extent cx="9611995" cy="170815"/>
                <wp:effectExtent l="0" t="0" r="0" b="0"/>
                <wp:wrapNone/>
                <wp:docPr id="735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56.65pt;margin-top:325.3pt;width:756.85pt;height:13.4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BFzgIAALI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4471D6A3" wp14:editId="5E44032E">
                <wp:simplePos x="0" y="0"/>
                <wp:positionH relativeFrom="page">
                  <wp:posOffset>719455</wp:posOffset>
                </wp:positionH>
                <wp:positionV relativeFrom="page">
                  <wp:posOffset>4131310</wp:posOffset>
                </wp:positionV>
                <wp:extent cx="9610725" cy="171450"/>
                <wp:effectExtent l="0" t="0" r="0" b="0"/>
                <wp:wrapNone/>
                <wp:docPr id="734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56.65pt;margin-top:325.3pt;width:756.75pt;height:13.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Kazne, upravne mjere i ostali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723ADEFD" wp14:editId="57898399">
                <wp:simplePos x="0" y="0"/>
                <wp:positionH relativeFrom="page">
                  <wp:posOffset>719455</wp:posOffset>
                </wp:positionH>
                <wp:positionV relativeFrom="page">
                  <wp:posOffset>4302125</wp:posOffset>
                </wp:positionV>
                <wp:extent cx="9611995" cy="170815"/>
                <wp:effectExtent l="0" t="0" r="0" b="0"/>
                <wp:wrapNone/>
                <wp:docPr id="733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56.65pt;margin-top:338.75pt;width:756.85pt;height:13.4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518A6FCE" wp14:editId="46F008E7">
                <wp:simplePos x="0" y="0"/>
                <wp:positionH relativeFrom="page">
                  <wp:posOffset>719455</wp:posOffset>
                </wp:positionH>
                <wp:positionV relativeFrom="page">
                  <wp:posOffset>4302125</wp:posOffset>
                </wp:positionV>
                <wp:extent cx="9610725" cy="171450"/>
                <wp:effectExtent l="0" t="0" r="0" b="0"/>
                <wp:wrapNone/>
                <wp:docPr id="732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56.65pt;margin-top:338.75pt;width:756.75pt;height:13.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aF0AIAALI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Kazne i upravne mjere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0192624F" wp14:editId="67D222C0">
                <wp:simplePos x="0" y="0"/>
                <wp:positionH relativeFrom="page">
                  <wp:posOffset>719455</wp:posOffset>
                </wp:positionH>
                <wp:positionV relativeFrom="page">
                  <wp:posOffset>4511675</wp:posOffset>
                </wp:positionV>
                <wp:extent cx="9611995" cy="170815"/>
                <wp:effectExtent l="0" t="0" r="0" b="0"/>
                <wp:wrapNone/>
                <wp:docPr id="731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56.65pt;margin-top:355.25pt;width:756.85pt;height:13.4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Ejzw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038C067B" wp14:editId="2DE15CC0">
                <wp:simplePos x="0" y="0"/>
                <wp:positionH relativeFrom="page">
                  <wp:posOffset>719455</wp:posOffset>
                </wp:positionH>
                <wp:positionV relativeFrom="page">
                  <wp:posOffset>4511675</wp:posOffset>
                </wp:positionV>
                <wp:extent cx="9610725" cy="171450"/>
                <wp:effectExtent l="0" t="0" r="0" b="0"/>
                <wp:wrapNone/>
                <wp:docPr id="730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56.65pt;margin-top:355.25pt;width:756.75pt;height:13.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39AFF0D7" wp14:editId="2DB73FB3">
                <wp:simplePos x="0" y="0"/>
                <wp:positionH relativeFrom="page">
                  <wp:posOffset>719455</wp:posOffset>
                </wp:positionH>
                <wp:positionV relativeFrom="page">
                  <wp:posOffset>4483100</wp:posOffset>
                </wp:positionV>
                <wp:extent cx="9611995" cy="0"/>
                <wp:effectExtent l="0" t="0" r="0" b="0"/>
                <wp:wrapNone/>
                <wp:docPr id="729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6" o:spid="_x0000_s1026" style="position:absolute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53pt" to="813.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21.707,76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10,71%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1,96%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6A137677" wp14:editId="07B4952A">
                <wp:simplePos x="0" y="0"/>
                <wp:positionH relativeFrom="page">
                  <wp:posOffset>719455</wp:posOffset>
                </wp:positionH>
                <wp:positionV relativeFrom="page">
                  <wp:posOffset>4683125</wp:posOffset>
                </wp:positionV>
                <wp:extent cx="9611995" cy="170815"/>
                <wp:effectExtent l="0" t="0" r="0" b="0"/>
                <wp:wrapNone/>
                <wp:docPr id="728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56.65pt;margin-top:368.75pt;width:756.85pt;height:13.4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jAzw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35CB2F3F" wp14:editId="4EE04633">
                <wp:simplePos x="0" y="0"/>
                <wp:positionH relativeFrom="page">
                  <wp:posOffset>719455</wp:posOffset>
                </wp:positionH>
                <wp:positionV relativeFrom="page">
                  <wp:posOffset>4683125</wp:posOffset>
                </wp:positionV>
                <wp:extent cx="9610725" cy="171450"/>
                <wp:effectExtent l="0" t="0" r="0" b="0"/>
                <wp:wrapNone/>
                <wp:docPr id="727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56.65pt;margin-top:368.75pt;width:756.75pt;height:13.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 xml:space="preserve">Prihodi od prodaje </w:t>
      </w:r>
      <w:proofErr w:type="spellStart"/>
      <w:r>
        <w:rPr>
          <w:rFonts w:ascii="Arial" w:hAnsi="Arial" w:cs="Arial"/>
          <w:b/>
          <w:bCs/>
          <w:sz w:val="18"/>
          <w:szCs w:val="18"/>
        </w:rPr>
        <w:t>neproizvedene</w:t>
      </w:r>
      <w:proofErr w:type="spellEnd"/>
      <w:r>
        <w:rPr>
          <w:rFonts w:ascii="Arial" w:hAnsi="Arial" w:cs="Arial"/>
          <w:b/>
          <w:bCs/>
          <w:sz w:val="18"/>
          <w:szCs w:val="18"/>
        </w:rPr>
        <w:t xml:space="preserve">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0CF1E2DB" wp14:editId="3698943F">
                <wp:simplePos x="0" y="0"/>
                <wp:positionH relativeFrom="page">
                  <wp:posOffset>719455</wp:posOffset>
                </wp:positionH>
                <wp:positionV relativeFrom="page">
                  <wp:posOffset>4854575</wp:posOffset>
                </wp:positionV>
                <wp:extent cx="9611995" cy="287020"/>
                <wp:effectExtent l="0" t="0" r="0" b="0"/>
                <wp:wrapNone/>
                <wp:docPr id="726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56.65pt;margin-top:382.25pt;width:756.85pt;height:22.6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167C0091" wp14:editId="2E2E7FB0">
                <wp:simplePos x="0" y="0"/>
                <wp:positionH relativeFrom="page">
                  <wp:posOffset>719455</wp:posOffset>
                </wp:positionH>
                <wp:positionV relativeFrom="page">
                  <wp:posOffset>4854575</wp:posOffset>
                </wp:positionV>
                <wp:extent cx="9610725" cy="285750"/>
                <wp:effectExtent l="0" t="0" r="0" b="0"/>
                <wp:wrapNone/>
                <wp:docPr id="72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56.65pt;margin-top:382.25pt;width:756.75pt;height:22.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materijalne imovine - prirodnih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bogatstava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48E54194" wp14:editId="1E119EEA">
                <wp:simplePos x="0" y="0"/>
                <wp:positionH relativeFrom="page">
                  <wp:posOffset>719455</wp:posOffset>
                </wp:positionH>
                <wp:positionV relativeFrom="page">
                  <wp:posOffset>5142230</wp:posOffset>
                </wp:positionV>
                <wp:extent cx="9611995" cy="170815"/>
                <wp:effectExtent l="0" t="0" r="0" b="0"/>
                <wp:wrapNone/>
                <wp:docPr id="724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56.65pt;margin-top:404.9pt;width:756.85pt;height:13.4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250A29D0" wp14:editId="11F2C9E3">
                <wp:simplePos x="0" y="0"/>
                <wp:positionH relativeFrom="page">
                  <wp:posOffset>719455</wp:posOffset>
                </wp:positionH>
                <wp:positionV relativeFrom="page">
                  <wp:posOffset>5142230</wp:posOffset>
                </wp:positionV>
                <wp:extent cx="9610725" cy="171450"/>
                <wp:effectExtent l="0" t="0" r="0" b="0"/>
                <wp:wrapNone/>
                <wp:docPr id="723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56.65pt;margin-top:404.9pt;width:756.75pt;height:13.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Wt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proizvedene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21.707,76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10,71%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6,03%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2A37BB38" wp14:editId="37161E33">
                <wp:simplePos x="0" y="0"/>
                <wp:positionH relativeFrom="page">
                  <wp:posOffset>719455</wp:posOffset>
                </wp:positionH>
                <wp:positionV relativeFrom="page">
                  <wp:posOffset>5313680</wp:posOffset>
                </wp:positionV>
                <wp:extent cx="9611995" cy="170815"/>
                <wp:effectExtent l="0" t="0" r="0" b="0"/>
                <wp:wrapNone/>
                <wp:docPr id="722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56.65pt;margin-top:418.4pt;width:756.85pt;height:13.4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66914F9C" wp14:editId="6FA7FFA4">
                <wp:simplePos x="0" y="0"/>
                <wp:positionH relativeFrom="page">
                  <wp:posOffset>719455</wp:posOffset>
                </wp:positionH>
                <wp:positionV relativeFrom="page">
                  <wp:posOffset>5313680</wp:posOffset>
                </wp:positionV>
                <wp:extent cx="9610725" cy="171450"/>
                <wp:effectExtent l="0" t="0" r="0" b="0"/>
                <wp:wrapNone/>
                <wp:docPr id="721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56.65pt;margin-top:418.4pt;width:756.75pt;height:13.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VQlzwIAALI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građevinskih objekata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21.707,76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10,71%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15,51%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1B072CF8" wp14:editId="7D54D944">
                <wp:simplePos x="0" y="0"/>
                <wp:positionH relativeFrom="page">
                  <wp:posOffset>719455</wp:posOffset>
                </wp:positionH>
                <wp:positionV relativeFrom="page">
                  <wp:posOffset>5485130</wp:posOffset>
                </wp:positionV>
                <wp:extent cx="9611995" cy="152400"/>
                <wp:effectExtent l="0" t="0" r="0" b="0"/>
                <wp:wrapNone/>
                <wp:docPr id="720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56.65pt;margin-top:431.9pt;width:756.85pt;height:12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7211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Stambeni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21.707,76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10,71%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3B20083B" wp14:editId="56E88318">
                <wp:simplePos x="0" y="0"/>
                <wp:positionH relativeFrom="page">
                  <wp:posOffset>719455</wp:posOffset>
                </wp:positionH>
                <wp:positionV relativeFrom="page">
                  <wp:posOffset>5637530</wp:posOffset>
                </wp:positionV>
                <wp:extent cx="9611995" cy="170815"/>
                <wp:effectExtent l="0" t="0" r="0" b="0"/>
                <wp:wrapNone/>
                <wp:docPr id="719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56.65pt;margin-top:443.9pt;width:756.85pt;height:13.4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EZzwIAALI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30FA0A62" wp14:editId="036D2334">
                <wp:simplePos x="0" y="0"/>
                <wp:positionH relativeFrom="page">
                  <wp:posOffset>719455</wp:posOffset>
                </wp:positionH>
                <wp:positionV relativeFrom="page">
                  <wp:posOffset>5637530</wp:posOffset>
                </wp:positionV>
                <wp:extent cx="9610725" cy="171450"/>
                <wp:effectExtent l="0" t="0" r="0" b="0"/>
                <wp:wrapNone/>
                <wp:docPr id="71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56.65pt;margin-top:443.9pt;width:756.75pt;height:13.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prijevoznih sredstava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220.000,00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220.000,00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0CEC2DF4" wp14:editId="5BAB959F">
                <wp:simplePos x="0" y="0"/>
                <wp:positionH relativeFrom="page">
                  <wp:posOffset>719455</wp:posOffset>
                </wp:positionH>
                <wp:positionV relativeFrom="page">
                  <wp:posOffset>5818505</wp:posOffset>
                </wp:positionV>
                <wp:extent cx="9611995" cy="0"/>
                <wp:effectExtent l="0" t="0" r="0" b="0"/>
                <wp:wrapNone/>
                <wp:docPr id="717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7" o:spid="_x0000_s1026" style="position:absolute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58.15pt" to="813.5pt,4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5.600.698,00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15.923.660,00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15.923.660,00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5.168.208,73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92,28%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32,46%</w:t>
      </w:r>
    </w:p>
    <w:p w:rsidR="0085706C" w:rsidRDefault="003D55A4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6097E680" wp14:editId="3E72B25D">
                <wp:simplePos x="0" y="0"/>
                <wp:positionH relativeFrom="page">
                  <wp:posOffset>719455</wp:posOffset>
                </wp:positionH>
                <wp:positionV relativeFrom="page">
                  <wp:posOffset>6047105</wp:posOffset>
                </wp:positionV>
                <wp:extent cx="9611995" cy="0"/>
                <wp:effectExtent l="0" t="0" r="0" b="0"/>
                <wp:wrapNone/>
                <wp:docPr id="716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8" o:spid="_x0000_s1026" style="position:absolute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76.15pt" to="813.5pt,4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513168E9" wp14:editId="6F92854A">
                <wp:simplePos x="0" y="0"/>
                <wp:positionH relativeFrom="page">
                  <wp:posOffset>719455</wp:posOffset>
                </wp:positionH>
                <wp:positionV relativeFrom="page">
                  <wp:posOffset>6069330</wp:posOffset>
                </wp:positionV>
                <wp:extent cx="9611995" cy="0"/>
                <wp:effectExtent l="0" t="0" r="0" b="0"/>
                <wp:wrapNone/>
                <wp:docPr id="715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3" o:spid="_x0000_s1026" style="position:absolute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77.9pt" to="813.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85706C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 wp14:anchorId="63104F22" wp14:editId="03B8B0E2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70815"/>
                <wp:effectExtent l="0" t="0" r="0" b="0"/>
                <wp:wrapNone/>
                <wp:docPr id="7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6.65pt;margin-top:71.05pt;width:756.85pt;height:13.45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T6zQIAALA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 wp14:anchorId="5F66864C" wp14:editId="7B3AF449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171450"/>
                <wp:effectExtent l="0" t="0" r="0" b="0"/>
                <wp:wrapNone/>
                <wp:docPr id="71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6.65pt;margin-top:71.05pt;width:756.75pt;height:13.5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3.545.530,00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12.420.173,00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12.420.173,00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4.425.766,28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124,83%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35,63%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 wp14:anchorId="1FBA9D31" wp14:editId="552D2044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1995" cy="170815"/>
                <wp:effectExtent l="0" t="0" r="0" b="0"/>
                <wp:wrapNone/>
                <wp:docPr id="71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56.65pt;margin-top:84.55pt;width:756.85pt;height:13.4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 wp14:anchorId="3F3BA4C6" wp14:editId="6E2D1220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0725" cy="171450"/>
                <wp:effectExtent l="0" t="0" r="0" b="0"/>
                <wp:wrapNone/>
                <wp:docPr id="71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56.65pt;margin-top:84.55pt;width:756.75pt;height:13.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1.223.668,00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2.774.844,00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2.774.844,00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1.210.410,05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98,92%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43,62%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 wp14:anchorId="521D396E" wp14:editId="463108B4">
                <wp:simplePos x="0" y="0"/>
                <wp:positionH relativeFrom="page">
                  <wp:posOffset>719455</wp:posOffset>
                </wp:positionH>
                <wp:positionV relativeFrom="page">
                  <wp:posOffset>1245235</wp:posOffset>
                </wp:positionV>
                <wp:extent cx="9611995" cy="170815"/>
                <wp:effectExtent l="0" t="0" r="0" b="0"/>
                <wp:wrapNone/>
                <wp:docPr id="71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56.65pt;margin-top:98.05pt;width:756.85pt;height:13.45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 wp14:anchorId="6227AFC4" wp14:editId="278ECBE5">
                <wp:simplePos x="0" y="0"/>
                <wp:positionH relativeFrom="page">
                  <wp:posOffset>719455</wp:posOffset>
                </wp:positionH>
                <wp:positionV relativeFrom="page">
                  <wp:posOffset>1245235</wp:posOffset>
                </wp:positionV>
                <wp:extent cx="9610725" cy="171450"/>
                <wp:effectExtent l="0" t="0" r="0" b="0"/>
                <wp:wrapNone/>
                <wp:docPr id="70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56.65pt;margin-top:98.05pt;width:756.75pt;height:13.5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9B/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Plaće (Bruto)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1.053.346,00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2.300.600,00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2.300.600,00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994.802,98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94,44%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43,24%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 wp14:anchorId="2C30D3EE" wp14:editId="683F0CBA">
                <wp:simplePos x="0" y="0"/>
                <wp:positionH relativeFrom="page">
                  <wp:posOffset>719455</wp:posOffset>
                </wp:positionH>
                <wp:positionV relativeFrom="page">
                  <wp:posOffset>1416685</wp:posOffset>
                </wp:positionV>
                <wp:extent cx="9611995" cy="152400"/>
                <wp:effectExtent l="0" t="0" r="0" b="0"/>
                <wp:wrapNone/>
                <wp:docPr id="708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56.65pt;margin-top:111.55pt;width:756.85pt;height:12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Plaće za redovan rad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1.053.346,00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994.802,98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94,44%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 wp14:anchorId="55D82F69" wp14:editId="619FA1F0">
                <wp:simplePos x="0" y="0"/>
                <wp:positionH relativeFrom="page">
                  <wp:posOffset>719455</wp:posOffset>
                </wp:positionH>
                <wp:positionV relativeFrom="page">
                  <wp:posOffset>1569720</wp:posOffset>
                </wp:positionV>
                <wp:extent cx="9611995" cy="170815"/>
                <wp:effectExtent l="0" t="0" r="0" b="0"/>
                <wp:wrapNone/>
                <wp:docPr id="70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56.65pt;margin-top:123.6pt;width:756.85pt;height:13.4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 wp14:anchorId="44146960" wp14:editId="5E1B6502">
                <wp:simplePos x="0" y="0"/>
                <wp:positionH relativeFrom="page">
                  <wp:posOffset>719455</wp:posOffset>
                </wp:positionH>
                <wp:positionV relativeFrom="page">
                  <wp:posOffset>1569720</wp:posOffset>
                </wp:positionV>
                <wp:extent cx="9610725" cy="171450"/>
                <wp:effectExtent l="0" t="0" r="0" b="0"/>
                <wp:wrapNone/>
                <wp:docPr id="70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56.65pt;margin-top:123.6pt;width:756.75pt;height:13.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137.000,00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137.000,00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58.000,00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252,17%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42,34%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 wp14:anchorId="5BFEF576" wp14:editId="5F1B93BF">
                <wp:simplePos x="0" y="0"/>
                <wp:positionH relativeFrom="page">
                  <wp:posOffset>719455</wp:posOffset>
                </wp:positionH>
                <wp:positionV relativeFrom="page">
                  <wp:posOffset>1741170</wp:posOffset>
                </wp:positionV>
                <wp:extent cx="9611995" cy="152400"/>
                <wp:effectExtent l="0" t="0" r="0" b="0"/>
                <wp:wrapNone/>
                <wp:docPr id="705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56.65pt;margin-top:137.1pt;width:756.85pt;height:12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58.000,00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252,17%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 wp14:anchorId="3FFFE519" wp14:editId="5704BA56">
                <wp:simplePos x="0" y="0"/>
                <wp:positionH relativeFrom="page">
                  <wp:posOffset>719455</wp:posOffset>
                </wp:positionH>
                <wp:positionV relativeFrom="page">
                  <wp:posOffset>1894205</wp:posOffset>
                </wp:positionV>
                <wp:extent cx="9611995" cy="170815"/>
                <wp:effectExtent l="0" t="0" r="0" b="0"/>
                <wp:wrapNone/>
                <wp:docPr id="704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56.65pt;margin-top:149.15pt;width:756.85pt;height:13.4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 wp14:anchorId="6B6D4F4E" wp14:editId="5B8849E9">
                <wp:simplePos x="0" y="0"/>
                <wp:positionH relativeFrom="page">
                  <wp:posOffset>719455</wp:posOffset>
                </wp:positionH>
                <wp:positionV relativeFrom="page">
                  <wp:posOffset>1894205</wp:posOffset>
                </wp:positionV>
                <wp:extent cx="9610725" cy="171450"/>
                <wp:effectExtent l="0" t="0" r="0" b="0"/>
                <wp:wrapNone/>
                <wp:docPr id="703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56.65pt;margin-top:149.15pt;width:756.75pt;height:13.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Hi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Doprinosi na plaće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147.322,00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337.244,00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337.244,00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157.607,07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106,98%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46,73%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 wp14:anchorId="1688631D" wp14:editId="094EFF7E">
                <wp:simplePos x="0" y="0"/>
                <wp:positionH relativeFrom="page">
                  <wp:posOffset>719455</wp:posOffset>
                </wp:positionH>
                <wp:positionV relativeFrom="page">
                  <wp:posOffset>2065020</wp:posOffset>
                </wp:positionV>
                <wp:extent cx="9611995" cy="152400"/>
                <wp:effectExtent l="0" t="0" r="0" b="0"/>
                <wp:wrapNone/>
                <wp:docPr id="702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56.65pt;margin-top:162.6pt;width:756.85pt;height:12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E/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Doprinosi za obvezno zdravstveno osiguranje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147.322,00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157.607,07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106,98%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36AC41D7" wp14:editId="0966B05F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9611995" cy="170815"/>
                <wp:effectExtent l="0" t="0" r="0" b="0"/>
                <wp:wrapNone/>
                <wp:docPr id="701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56.65pt;margin-top:174.65pt;width:756.85pt;height:13.4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4388E921" wp14:editId="76646ECD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9610725" cy="171450"/>
                <wp:effectExtent l="0" t="0" r="0" b="0"/>
                <wp:wrapNone/>
                <wp:docPr id="700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56.65pt;margin-top:174.65pt;width:756.75pt;height:13.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1.267.567,00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4.849.560,00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4.849.560,00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1.388.030,55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109,50%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28,62%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05FBAA2F" wp14:editId="22BC7C5B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9611995" cy="170815"/>
                <wp:effectExtent l="0" t="0" r="0" b="0"/>
                <wp:wrapNone/>
                <wp:docPr id="69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56.65pt;margin-top:188.15pt;width:756.85pt;height:13.4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LM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33FB7A23" wp14:editId="51896AB4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9610725" cy="171450"/>
                <wp:effectExtent l="0" t="0" r="0" b="0"/>
                <wp:wrapNone/>
                <wp:docPr id="69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56.65pt;margin-top:188.15pt;width:756.75pt;height:13.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troškova zaposlenima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43.839,00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188.532,00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188.532,00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44.798,00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102,19%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23,76%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1FCF5B00" wp14:editId="70E2E025">
                <wp:simplePos x="0" y="0"/>
                <wp:positionH relativeFrom="page">
                  <wp:posOffset>719455</wp:posOffset>
                </wp:positionH>
                <wp:positionV relativeFrom="page">
                  <wp:posOffset>2560955</wp:posOffset>
                </wp:positionV>
                <wp:extent cx="9611995" cy="152400"/>
                <wp:effectExtent l="0" t="0" r="0" b="0"/>
                <wp:wrapNone/>
                <wp:docPr id="697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56.65pt;margin-top:201.65pt;width:756.85pt;height:1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zk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Službena putovanja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5.460,00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13.077,00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239,51%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4ABDE0C7" wp14:editId="71651D83">
                <wp:simplePos x="0" y="0"/>
                <wp:positionH relativeFrom="page">
                  <wp:posOffset>719455</wp:posOffset>
                </wp:positionH>
                <wp:positionV relativeFrom="page">
                  <wp:posOffset>2713990</wp:posOffset>
                </wp:positionV>
                <wp:extent cx="9611995" cy="152400"/>
                <wp:effectExtent l="0" t="0" r="0" b="0"/>
                <wp:wrapNone/>
                <wp:docPr id="69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56.65pt;margin-top:213.7pt;width:756.85pt;height:1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prijevoz, za rad na terenu i odvojeni život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36.779,00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28.901,00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78,58%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4F2A2805" wp14:editId="1F4E245B">
                <wp:simplePos x="0" y="0"/>
                <wp:positionH relativeFrom="page">
                  <wp:posOffset>719455</wp:posOffset>
                </wp:positionH>
                <wp:positionV relativeFrom="page">
                  <wp:posOffset>2866390</wp:posOffset>
                </wp:positionV>
                <wp:extent cx="9611995" cy="152400"/>
                <wp:effectExtent l="0" t="0" r="0" b="0"/>
                <wp:wrapNone/>
                <wp:docPr id="695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56.65pt;margin-top:225.7pt;width:756.85pt;height:1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Ql2zw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Stručno usavršavanje zaposlenika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2.820,00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176,25%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13D5770D" wp14:editId="7F44E5D7">
                <wp:simplePos x="0" y="0"/>
                <wp:positionH relativeFrom="page">
                  <wp:posOffset>719455</wp:posOffset>
                </wp:positionH>
                <wp:positionV relativeFrom="page">
                  <wp:posOffset>3019425</wp:posOffset>
                </wp:positionV>
                <wp:extent cx="9611995" cy="170815"/>
                <wp:effectExtent l="0" t="0" r="0" b="0"/>
                <wp:wrapNone/>
                <wp:docPr id="694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56.65pt;margin-top:237.75pt;width:756.85pt;height:13.4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11326B2F" wp14:editId="5646AA23">
                <wp:simplePos x="0" y="0"/>
                <wp:positionH relativeFrom="page">
                  <wp:posOffset>719455</wp:posOffset>
                </wp:positionH>
                <wp:positionV relativeFrom="page">
                  <wp:posOffset>3019425</wp:posOffset>
                </wp:positionV>
                <wp:extent cx="9610725" cy="171450"/>
                <wp:effectExtent l="0" t="0" r="0" b="0"/>
                <wp:wrapNone/>
                <wp:docPr id="693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56.65pt;margin-top:237.75pt;width:756.75pt;height:13.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materijal i energiju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146.896,00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513.738,00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513.738,00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242.556,59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165,12%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47,21%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6FF9E62A" wp14:editId="60FFD736">
                <wp:simplePos x="0" y="0"/>
                <wp:positionH relativeFrom="page">
                  <wp:posOffset>719455</wp:posOffset>
                </wp:positionH>
                <wp:positionV relativeFrom="page">
                  <wp:posOffset>3190875</wp:posOffset>
                </wp:positionV>
                <wp:extent cx="9611995" cy="152400"/>
                <wp:effectExtent l="0" t="0" r="0" b="0"/>
                <wp:wrapNone/>
                <wp:docPr id="692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56.65pt;margin-top:251.25pt;width:756.85pt;height:12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Uredski materijal i ostali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27.739,00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37.058,06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133,60%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51F0197E" wp14:editId="030EDFAD">
                <wp:simplePos x="0" y="0"/>
                <wp:positionH relativeFrom="page">
                  <wp:posOffset>719455</wp:posOffset>
                </wp:positionH>
                <wp:positionV relativeFrom="page">
                  <wp:posOffset>3343275</wp:posOffset>
                </wp:positionV>
                <wp:extent cx="9611995" cy="152400"/>
                <wp:effectExtent l="0" t="0" r="0" b="0"/>
                <wp:wrapNone/>
                <wp:docPr id="691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56.65pt;margin-top:263.25pt;width:756.85pt;height:12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Materijal i sirovine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28.436,00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34.446,43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121,14%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6CA7AEB6" wp14:editId="77E6652A">
                <wp:simplePos x="0" y="0"/>
                <wp:positionH relativeFrom="page">
                  <wp:posOffset>719455</wp:posOffset>
                </wp:positionH>
                <wp:positionV relativeFrom="page">
                  <wp:posOffset>3496310</wp:posOffset>
                </wp:positionV>
                <wp:extent cx="9611995" cy="152400"/>
                <wp:effectExtent l="0" t="0" r="0" b="0"/>
                <wp:wrapNone/>
                <wp:docPr id="69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56.65pt;margin-top:275.3pt;width:756.85pt;height:12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wCp0AIAALI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Energija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82.364,00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138.391,50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168,02%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5CC40680" wp14:editId="673A3B48">
                <wp:simplePos x="0" y="0"/>
                <wp:positionH relativeFrom="page">
                  <wp:posOffset>719455</wp:posOffset>
                </wp:positionH>
                <wp:positionV relativeFrom="page">
                  <wp:posOffset>3649345</wp:posOffset>
                </wp:positionV>
                <wp:extent cx="9611995" cy="152400"/>
                <wp:effectExtent l="0" t="0" r="0" b="0"/>
                <wp:wrapNone/>
                <wp:docPr id="68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56.65pt;margin-top:287.35pt;width:756.85pt;height:12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Materijal i dijelovi za tekuće i investicijsko održavanje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1.692,00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3.394,75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200,64%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400130BE" wp14:editId="08B7BEF8">
                <wp:simplePos x="0" y="0"/>
                <wp:positionH relativeFrom="page">
                  <wp:posOffset>719455</wp:posOffset>
                </wp:positionH>
                <wp:positionV relativeFrom="page">
                  <wp:posOffset>3801745</wp:posOffset>
                </wp:positionV>
                <wp:extent cx="9611995" cy="152400"/>
                <wp:effectExtent l="0" t="0" r="0" b="0"/>
                <wp:wrapNone/>
                <wp:docPr id="688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56.65pt;margin-top:299.35pt;width:756.85pt;height:12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ES0A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Sitni inventar i auto gume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4.535,00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22.369,85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493,27%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0C25F0AF" wp14:editId="268F3315">
                <wp:simplePos x="0" y="0"/>
                <wp:positionH relativeFrom="page">
                  <wp:posOffset>719455</wp:posOffset>
                </wp:positionH>
                <wp:positionV relativeFrom="page">
                  <wp:posOffset>3954780</wp:posOffset>
                </wp:positionV>
                <wp:extent cx="9611995" cy="152400"/>
                <wp:effectExtent l="0" t="0" r="0" b="0"/>
                <wp:wrapNone/>
                <wp:docPr id="687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56.65pt;margin-top:311.4pt;width:756.85pt;height:12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+iT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Službena, radna i zaštitna odjeća i obuća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2.130,00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6.896,00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323,76%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5EA7675F" wp14:editId="573590EF">
                <wp:simplePos x="0" y="0"/>
                <wp:positionH relativeFrom="page">
                  <wp:posOffset>719455</wp:posOffset>
                </wp:positionH>
                <wp:positionV relativeFrom="page">
                  <wp:posOffset>4107180</wp:posOffset>
                </wp:positionV>
                <wp:extent cx="9611995" cy="170815"/>
                <wp:effectExtent l="0" t="0" r="0" b="0"/>
                <wp:wrapNone/>
                <wp:docPr id="686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56.65pt;margin-top:323.4pt;width:756.85pt;height:13.4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6Xzw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3D061078" wp14:editId="2CB297CC">
                <wp:simplePos x="0" y="0"/>
                <wp:positionH relativeFrom="page">
                  <wp:posOffset>719455</wp:posOffset>
                </wp:positionH>
                <wp:positionV relativeFrom="page">
                  <wp:posOffset>4107180</wp:posOffset>
                </wp:positionV>
                <wp:extent cx="9610725" cy="171450"/>
                <wp:effectExtent l="0" t="0" r="0" b="0"/>
                <wp:wrapNone/>
                <wp:docPr id="685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56.65pt;margin-top:323.4pt;width:756.75pt;height:13.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803.827,00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3.179.518,00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3.179.518,00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811.484,70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100,95%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25,52%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5A763C88" wp14:editId="04FD1BEE">
                <wp:simplePos x="0" y="0"/>
                <wp:positionH relativeFrom="page">
                  <wp:posOffset>719455</wp:posOffset>
                </wp:positionH>
                <wp:positionV relativeFrom="page">
                  <wp:posOffset>4278630</wp:posOffset>
                </wp:positionV>
                <wp:extent cx="9611995" cy="152400"/>
                <wp:effectExtent l="0" t="0" r="0" b="0"/>
                <wp:wrapNone/>
                <wp:docPr id="684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56.65pt;margin-top:336.9pt;width:756.85pt;height:12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nT2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telefona, pošte i prijevoza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18.526,00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23.289,78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125,71%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7D2529DC" wp14:editId="15C3EA2A">
                <wp:simplePos x="0" y="0"/>
                <wp:positionH relativeFrom="page">
                  <wp:posOffset>719455</wp:posOffset>
                </wp:positionH>
                <wp:positionV relativeFrom="page">
                  <wp:posOffset>4431665</wp:posOffset>
                </wp:positionV>
                <wp:extent cx="9611995" cy="152400"/>
                <wp:effectExtent l="0" t="0" r="0" b="0"/>
                <wp:wrapNone/>
                <wp:docPr id="683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56.65pt;margin-top:348.95pt;width:756.85pt;height:12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f+0Q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402.518,00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291.040,13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72,30%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17FB0FDF" wp14:editId="159CA3D9">
                <wp:simplePos x="0" y="0"/>
                <wp:positionH relativeFrom="page">
                  <wp:posOffset>719455</wp:posOffset>
                </wp:positionH>
                <wp:positionV relativeFrom="page">
                  <wp:posOffset>4584700</wp:posOffset>
                </wp:positionV>
                <wp:extent cx="9611995" cy="152400"/>
                <wp:effectExtent l="0" t="0" r="0" b="0"/>
                <wp:wrapNone/>
                <wp:docPr id="682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56.65pt;margin-top:361pt;width:756.85pt;height:12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f/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promidžbe i informiranja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82.205,00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86.647,57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105,40%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35467A66" wp14:editId="6BD2683A">
                <wp:simplePos x="0" y="0"/>
                <wp:positionH relativeFrom="page">
                  <wp:posOffset>719455</wp:posOffset>
                </wp:positionH>
                <wp:positionV relativeFrom="page">
                  <wp:posOffset>4737100</wp:posOffset>
                </wp:positionV>
                <wp:extent cx="9611995" cy="152400"/>
                <wp:effectExtent l="0" t="0" r="0" b="0"/>
                <wp:wrapNone/>
                <wp:docPr id="681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56.65pt;margin-top:373pt;width:756.85pt;height:12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JX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85.836,00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106.364,99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123,92%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01F57CB9" wp14:editId="41BE7E3A">
                <wp:simplePos x="0" y="0"/>
                <wp:positionH relativeFrom="page">
                  <wp:posOffset>719455</wp:posOffset>
                </wp:positionH>
                <wp:positionV relativeFrom="page">
                  <wp:posOffset>4890135</wp:posOffset>
                </wp:positionV>
                <wp:extent cx="9611995" cy="152400"/>
                <wp:effectExtent l="0" t="0" r="0" b="0"/>
                <wp:wrapNone/>
                <wp:docPr id="680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56.65pt;margin-top:385.05pt;width:756.85pt;height:12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G+w0AIAALI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Zakupnine i najamnine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4.025,00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6.890,93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171,20%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43FD59AE" wp14:editId="69663430">
                <wp:simplePos x="0" y="0"/>
                <wp:positionH relativeFrom="page">
                  <wp:posOffset>719455</wp:posOffset>
                </wp:positionH>
                <wp:positionV relativeFrom="page">
                  <wp:posOffset>5042535</wp:posOffset>
                </wp:positionV>
                <wp:extent cx="9611995" cy="152400"/>
                <wp:effectExtent l="0" t="0" r="0" b="0"/>
                <wp:wrapNone/>
                <wp:docPr id="67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56.65pt;margin-top:397.05pt;width:756.85pt;height:12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Zdravstvene i veterinarske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2.545,00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11.036,95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433,67%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10ECF653" wp14:editId="6DB27C4E">
                <wp:simplePos x="0" y="0"/>
                <wp:positionH relativeFrom="page">
                  <wp:posOffset>719455</wp:posOffset>
                </wp:positionH>
                <wp:positionV relativeFrom="page">
                  <wp:posOffset>5195570</wp:posOffset>
                </wp:positionV>
                <wp:extent cx="9611995" cy="152400"/>
                <wp:effectExtent l="0" t="0" r="0" b="0"/>
                <wp:wrapNone/>
                <wp:docPr id="678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56.65pt;margin-top:409.1pt;width:756.85pt;height:12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164.841,00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279.032,60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169,27%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7357B857" wp14:editId="0747D320">
                <wp:simplePos x="0" y="0"/>
                <wp:positionH relativeFrom="page">
                  <wp:posOffset>719455</wp:posOffset>
                </wp:positionH>
                <wp:positionV relativeFrom="page">
                  <wp:posOffset>5348605</wp:posOffset>
                </wp:positionV>
                <wp:extent cx="9611995" cy="152400"/>
                <wp:effectExtent l="0" t="0" r="0" b="0"/>
                <wp:wrapNone/>
                <wp:docPr id="677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56.65pt;margin-top:421.15pt;width:756.85pt;height:12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jk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Računalne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884,25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232,09%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697B2D4B" wp14:editId="358578B4">
                <wp:simplePos x="0" y="0"/>
                <wp:positionH relativeFrom="page">
                  <wp:posOffset>719455</wp:posOffset>
                </wp:positionH>
                <wp:positionV relativeFrom="page">
                  <wp:posOffset>5501005</wp:posOffset>
                </wp:positionV>
                <wp:extent cx="9611995" cy="152400"/>
                <wp:effectExtent l="0" t="0" r="0" b="0"/>
                <wp:wrapNone/>
                <wp:docPr id="676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56.65pt;margin-top:433.15pt;width:756.85pt;height:12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00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42.950,00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6.297,50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14,66%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5C745ECA" wp14:editId="77655D92">
                <wp:simplePos x="0" y="0"/>
                <wp:positionH relativeFrom="page">
                  <wp:posOffset>719455</wp:posOffset>
                </wp:positionH>
                <wp:positionV relativeFrom="page">
                  <wp:posOffset>5654040</wp:posOffset>
                </wp:positionV>
                <wp:extent cx="9611995" cy="170815"/>
                <wp:effectExtent l="0" t="0" r="0" b="0"/>
                <wp:wrapNone/>
                <wp:docPr id="675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56.65pt;margin-top:445.2pt;width:756.85pt;height:13.4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4S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06C3A35A" wp14:editId="1A5E6A2C">
                <wp:simplePos x="0" y="0"/>
                <wp:positionH relativeFrom="page">
                  <wp:posOffset>719455</wp:posOffset>
                </wp:positionH>
                <wp:positionV relativeFrom="page">
                  <wp:posOffset>5654040</wp:posOffset>
                </wp:positionV>
                <wp:extent cx="9610725" cy="171450"/>
                <wp:effectExtent l="0" t="0" r="0" b="0"/>
                <wp:wrapNone/>
                <wp:docPr id="674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56.65pt;margin-top:445.2pt;width:756.75pt;height:13.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troškova osobama izvan radnog odnosa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18.477,00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18.477,00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331BCF7C" wp14:editId="4CF3960C">
                <wp:simplePos x="0" y="0"/>
                <wp:positionH relativeFrom="page">
                  <wp:posOffset>719455</wp:posOffset>
                </wp:positionH>
                <wp:positionV relativeFrom="page">
                  <wp:posOffset>5825490</wp:posOffset>
                </wp:positionV>
                <wp:extent cx="9611995" cy="170815"/>
                <wp:effectExtent l="0" t="0" r="0" b="0"/>
                <wp:wrapNone/>
                <wp:docPr id="673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56.65pt;margin-top:458.7pt;width:756.85pt;height:13.4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37D02792" wp14:editId="478AE461">
                <wp:simplePos x="0" y="0"/>
                <wp:positionH relativeFrom="page">
                  <wp:posOffset>719455</wp:posOffset>
                </wp:positionH>
                <wp:positionV relativeFrom="page">
                  <wp:posOffset>5825490</wp:posOffset>
                </wp:positionV>
                <wp:extent cx="9610725" cy="171450"/>
                <wp:effectExtent l="0" t="0" r="0" b="0"/>
                <wp:wrapNone/>
                <wp:docPr id="67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56.65pt;margin-top:458.7pt;width:756.75pt;height:13.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273.005,00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949.295,00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949.295,00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289.191,26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105,93%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30,46%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36683CFF" wp14:editId="57F8E1B8">
                <wp:simplePos x="0" y="0"/>
                <wp:positionH relativeFrom="page">
                  <wp:posOffset>719455</wp:posOffset>
                </wp:positionH>
                <wp:positionV relativeFrom="page">
                  <wp:posOffset>5996940</wp:posOffset>
                </wp:positionV>
                <wp:extent cx="9611995" cy="262255"/>
                <wp:effectExtent l="0" t="0" r="0" b="0"/>
                <wp:wrapNone/>
                <wp:docPr id="671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56.65pt;margin-top:472.2pt;width:756.85pt;height:20.6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rad predstavničkih i izvršnih tijela,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147.838,00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109.869,39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74,32%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povjerenstava i slično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01F83CF2" wp14:editId="2B46AF03">
                <wp:simplePos x="0" y="0"/>
                <wp:positionH relativeFrom="page">
                  <wp:posOffset>719455</wp:posOffset>
                </wp:positionH>
                <wp:positionV relativeFrom="page">
                  <wp:posOffset>6259195</wp:posOffset>
                </wp:positionV>
                <wp:extent cx="9611995" cy="152400"/>
                <wp:effectExtent l="0" t="0" r="0" b="0"/>
                <wp:wrapNone/>
                <wp:docPr id="670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56.65pt;margin-top:492.85pt;width:756.85pt;height:12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Premije osiguranja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12.201,38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51B4C82E" wp14:editId="1F705F22">
                <wp:simplePos x="0" y="0"/>
                <wp:positionH relativeFrom="page">
                  <wp:posOffset>719455</wp:posOffset>
                </wp:positionH>
                <wp:positionV relativeFrom="page">
                  <wp:posOffset>6412230</wp:posOffset>
                </wp:positionV>
                <wp:extent cx="9611995" cy="152400"/>
                <wp:effectExtent l="0" t="0" r="0" b="0"/>
                <wp:wrapNone/>
                <wp:docPr id="669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56.65pt;margin-top:504.9pt;width:756.85pt;height:12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EB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Reprezentacija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6.808,00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40.007,60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587,66%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34FE6DB3" wp14:editId="1FC33768">
                <wp:simplePos x="0" y="0"/>
                <wp:positionH relativeFrom="page">
                  <wp:posOffset>719455</wp:posOffset>
                </wp:positionH>
                <wp:positionV relativeFrom="page">
                  <wp:posOffset>6564630</wp:posOffset>
                </wp:positionV>
                <wp:extent cx="9611995" cy="152400"/>
                <wp:effectExtent l="0" t="0" r="0" b="0"/>
                <wp:wrapNone/>
                <wp:docPr id="668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56.65pt;margin-top:516.9pt;width:756.85pt;height:12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Članarine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8.306,00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12.111,36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145,81%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1F316048" wp14:editId="44477948">
                <wp:simplePos x="0" y="0"/>
                <wp:positionH relativeFrom="page">
                  <wp:posOffset>719455</wp:posOffset>
                </wp:positionH>
                <wp:positionV relativeFrom="page">
                  <wp:posOffset>6717665</wp:posOffset>
                </wp:positionV>
                <wp:extent cx="9611995" cy="152400"/>
                <wp:effectExtent l="0" t="0" r="0" b="0"/>
                <wp:wrapNone/>
                <wp:docPr id="667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56.65pt;margin-top:528.95pt;width:756.85pt;height:12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Pristojbe i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14.826,76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118,61%</w:t>
      </w:r>
    </w:p>
    <w:p w:rsidR="0085706C" w:rsidRDefault="003D55A4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85706C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 wp14:anchorId="050491CE" wp14:editId="1B5A4CBA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52400"/>
                <wp:effectExtent l="0" t="0" r="0" b="0"/>
                <wp:wrapNone/>
                <wp:docPr id="6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6.65pt;margin-top:71.05pt;width:756.85pt;height:12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QVzwIAALA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97.553,00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100.174,77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102,69%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 wp14:anchorId="723E3A95" wp14:editId="585A5D1D">
                <wp:simplePos x="0" y="0"/>
                <wp:positionH relativeFrom="page">
                  <wp:posOffset>719455</wp:posOffset>
                </wp:positionH>
                <wp:positionV relativeFrom="page">
                  <wp:posOffset>1055370</wp:posOffset>
                </wp:positionV>
                <wp:extent cx="9611995" cy="170815"/>
                <wp:effectExtent l="0" t="0" r="0" b="0"/>
                <wp:wrapNone/>
                <wp:docPr id="66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56.65pt;margin-top:83.1pt;width:756.85pt;height:13.4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KyzQIAALE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 wp14:anchorId="1DB30C76" wp14:editId="78F1C60F">
                <wp:simplePos x="0" y="0"/>
                <wp:positionH relativeFrom="page">
                  <wp:posOffset>719455</wp:posOffset>
                </wp:positionH>
                <wp:positionV relativeFrom="page">
                  <wp:posOffset>1055370</wp:posOffset>
                </wp:positionV>
                <wp:extent cx="9610725" cy="171450"/>
                <wp:effectExtent l="0" t="0" r="0" b="0"/>
                <wp:wrapNone/>
                <wp:docPr id="66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56.65pt;margin-top:83.1pt;width:756.75pt;height:13.5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Financijski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15.823,00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16.093,87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101,71%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29,48%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 wp14:anchorId="6E481A51" wp14:editId="5F2692C7">
                <wp:simplePos x="0" y="0"/>
                <wp:positionH relativeFrom="page">
                  <wp:posOffset>719455</wp:posOffset>
                </wp:positionH>
                <wp:positionV relativeFrom="page">
                  <wp:posOffset>1226820</wp:posOffset>
                </wp:positionV>
                <wp:extent cx="9611995" cy="170815"/>
                <wp:effectExtent l="0" t="0" r="0" b="0"/>
                <wp:wrapNone/>
                <wp:docPr id="66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56.65pt;margin-top:96.6pt;width:756.85pt;height:13.45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 wp14:anchorId="65D9D826" wp14:editId="71460D4F">
                <wp:simplePos x="0" y="0"/>
                <wp:positionH relativeFrom="page">
                  <wp:posOffset>719455</wp:posOffset>
                </wp:positionH>
                <wp:positionV relativeFrom="page">
                  <wp:posOffset>1226820</wp:posOffset>
                </wp:positionV>
                <wp:extent cx="9610725" cy="171450"/>
                <wp:effectExtent l="0" t="0" r="0" b="0"/>
                <wp:wrapNone/>
                <wp:docPr id="66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56.65pt;margin-top:96.6pt;width:756.75pt;height:13.5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343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financijski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15.823,00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16.093,87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101,71%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29,48%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 wp14:anchorId="277971EF" wp14:editId="79149664">
                <wp:simplePos x="0" y="0"/>
                <wp:positionH relativeFrom="page">
                  <wp:posOffset>719455</wp:posOffset>
                </wp:positionH>
                <wp:positionV relativeFrom="page">
                  <wp:posOffset>1398270</wp:posOffset>
                </wp:positionV>
                <wp:extent cx="9611995" cy="152400"/>
                <wp:effectExtent l="0" t="0" r="0" b="0"/>
                <wp:wrapNone/>
                <wp:docPr id="661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56.65pt;margin-top:110.1pt;width:756.85pt;height:12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7O0A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Bankarske usluge i usluge platnog prometa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15.501,00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15.484,25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99,89%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 wp14:anchorId="25DA7FDA" wp14:editId="4A679C0C">
                <wp:simplePos x="0" y="0"/>
                <wp:positionH relativeFrom="page">
                  <wp:posOffset>719455</wp:posOffset>
                </wp:positionH>
                <wp:positionV relativeFrom="page">
                  <wp:posOffset>1551305</wp:posOffset>
                </wp:positionV>
                <wp:extent cx="9611995" cy="152400"/>
                <wp:effectExtent l="0" t="0" r="0" b="0"/>
                <wp:wrapNone/>
                <wp:docPr id="66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56.65pt;margin-top:122.15pt;width:756.85pt;height:12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Vm0AIAALI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Zatezne kamate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609,62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189,32%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 wp14:anchorId="03DA47A3" wp14:editId="67FAF26F">
                <wp:simplePos x="0" y="0"/>
                <wp:positionH relativeFrom="page">
                  <wp:posOffset>719455</wp:posOffset>
                </wp:positionH>
                <wp:positionV relativeFrom="page">
                  <wp:posOffset>1703705</wp:posOffset>
                </wp:positionV>
                <wp:extent cx="9611995" cy="170815"/>
                <wp:effectExtent l="0" t="0" r="0" b="0"/>
                <wp:wrapNone/>
                <wp:docPr id="65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56.65pt;margin-top:134.15pt;width:756.85pt;height:13.4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 wp14:anchorId="21336B56" wp14:editId="4CA98201">
                <wp:simplePos x="0" y="0"/>
                <wp:positionH relativeFrom="page">
                  <wp:posOffset>719455</wp:posOffset>
                </wp:positionH>
                <wp:positionV relativeFrom="page">
                  <wp:posOffset>1703705</wp:posOffset>
                </wp:positionV>
                <wp:extent cx="9610725" cy="171450"/>
                <wp:effectExtent l="0" t="0" r="0" b="0"/>
                <wp:wrapNone/>
                <wp:docPr id="658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56.65pt;margin-top:134.15pt;width:756.75pt;height:13.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Subvencije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42.596,00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46.582,30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109,36%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16,29%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 wp14:anchorId="1DED504F" wp14:editId="342EA86A">
                <wp:simplePos x="0" y="0"/>
                <wp:positionH relativeFrom="page">
                  <wp:posOffset>719455</wp:posOffset>
                </wp:positionH>
                <wp:positionV relativeFrom="page">
                  <wp:posOffset>1875155</wp:posOffset>
                </wp:positionV>
                <wp:extent cx="9611995" cy="287020"/>
                <wp:effectExtent l="0" t="0" r="0" b="0"/>
                <wp:wrapNone/>
                <wp:docPr id="657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56.65pt;margin-top:147.65pt;width:756.85pt;height:22.6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 wp14:anchorId="7CFFA972" wp14:editId="77146A6E">
                <wp:simplePos x="0" y="0"/>
                <wp:positionH relativeFrom="page">
                  <wp:posOffset>719455</wp:posOffset>
                </wp:positionH>
                <wp:positionV relativeFrom="page">
                  <wp:posOffset>1875155</wp:posOffset>
                </wp:positionV>
                <wp:extent cx="9610725" cy="285750"/>
                <wp:effectExtent l="0" t="0" r="0" b="0"/>
                <wp:wrapNone/>
                <wp:docPr id="656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56.65pt;margin-top:147.65pt;width:756.75pt;height:22.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Subvencije trgovačkim društvima, zadrugama,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42.596,00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46.582,30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109,36%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16,29%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poljoprivrednicima i obrtnicima izvan javnog sektora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 wp14:anchorId="6543ED14" wp14:editId="79EB007D">
                <wp:simplePos x="0" y="0"/>
                <wp:positionH relativeFrom="page">
                  <wp:posOffset>719455</wp:posOffset>
                </wp:positionH>
                <wp:positionV relativeFrom="page">
                  <wp:posOffset>2162175</wp:posOffset>
                </wp:positionV>
                <wp:extent cx="9611995" cy="152400"/>
                <wp:effectExtent l="0" t="0" r="0" b="0"/>
                <wp:wrapNone/>
                <wp:docPr id="655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56.65pt;margin-top:170.25pt;width:756.85pt;height:12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Subvencije poljoprivrednicima i obrtnicima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42.596,00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46.582,30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109,36%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477EAEA6" wp14:editId="61FEFE3A">
                <wp:simplePos x="0" y="0"/>
                <wp:positionH relativeFrom="page">
                  <wp:posOffset>719455</wp:posOffset>
                </wp:positionH>
                <wp:positionV relativeFrom="page">
                  <wp:posOffset>2315210</wp:posOffset>
                </wp:positionV>
                <wp:extent cx="9611995" cy="170815"/>
                <wp:effectExtent l="0" t="0" r="0" b="0"/>
                <wp:wrapNone/>
                <wp:docPr id="654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56.65pt;margin-top:182.3pt;width:756.85pt;height:13.4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LK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0E6BF4CE" wp14:editId="5E9B2E5E">
                <wp:simplePos x="0" y="0"/>
                <wp:positionH relativeFrom="page">
                  <wp:posOffset>719455</wp:posOffset>
                </wp:positionH>
                <wp:positionV relativeFrom="page">
                  <wp:posOffset>2315210</wp:posOffset>
                </wp:positionV>
                <wp:extent cx="9610725" cy="171450"/>
                <wp:effectExtent l="0" t="0" r="0" b="0"/>
                <wp:wrapNone/>
                <wp:docPr id="653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56.65pt;margin-top:182.3pt;width:756.75pt;height:13.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dane u inozemstvo 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114.160,00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1.803.000,00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1.803.000,00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740.656,05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648,79%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41,08%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024EBA72" wp14:editId="21536947">
                <wp:simplePos x="0" y="0"/>
                <wp:positionH relativeFrom="page">
                  <wp:posOffset>719455</wp:posOffset>
                </wp:positionH>
                <wp:positionV relativeFrom="page">
                  <wp:posOffset>2486660</wp:posOffset>
                </wp:positionV>
                <wp:extent cx="9611995" cy="170815"/>
                <wp:effectExtent l="0" t="0" r="0" b="0"/>
                <wp:wrapNone/>
                <wp:docPr id="652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56.65pt;margin-top:195.8pt;width:756.85pt;height:13.4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xy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17FA95AD" wp14:editId="034CBFE7">
                <wp:simplePos x="0" y="0"/>
                <wp:positionH relativeFrom="page">
                  <wp:posOffset>719455</wp:posOffset>
                </wp:positionH>
                <wp:positionV relativeFrom="page">
                  <wp:posOffset>2486660</wp:posOffset>
                </wp:positionV>
                <wp:extent cx="9610725" cy="171450"/>
                <wp:effectExtent l="0" t="0" r="0" b="0"/>
                <wp:wrapNone/>
                <wp:docPr id="651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56.65pt;margin-top:195.8pt;width:756.75pt;height:13.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39.999,00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261.000,00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261.000,00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111.029,53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277,58%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42,54%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326AC148" wp14:editId="4485C21F">
                <wp:simplePos x="0" y="0"/>
                <wp:positionH relativeFrom="page">
                  <wp:posOffset>719455</wp:posOffset>
                </wp:positionH>
                <wp:positionV relativeFrom="page">
                  <wp:posOffset>2658110</wp:posOffset>
                </wp:positionV>
                <wp:extent cx="9611995" cy="152400"/>
                <wp:effectExtent l="0" t="0" r="0" b="0"/>
                <wp:wrapNone/>
                <wp:docPr id="650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56.65pt;margin-top:209.3pt;width:756.85pt;height:1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20.454,27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5A74FD5F" wp14:editId="552904BF">
                <wp:simplePos x="0" y="0"/>
                <wp:positionH relativeFrom="page">
                  <wp:posOffset>719455</wp:posOffset>
                </wp:positionH>
                <wp:positionV relativeFrom="page">
                  <wp:posOffset>2811145</wp:posOffset>
                </wp:positionV>
                <wp:extent cx="9611995" cy="152400"/>
                <wp:effectExtent l="0" t="0" r="0" b="0"/>
                <wp:wrapNone/>
                <wp:docPr id="649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56.65pt;margin-top:221.35pt;width:756.85pt;height:1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Re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39.999,00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90.575,26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226,44%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21A7E80F" wp14:editId="417E44AA">
                <wp:simplePos x="0" y="0"/>
                <wp:positionH relativeFrom="page">
                  <wp:posOffset>719455</wp:posOffset>
                </wp:positionH>
                <wp:positionV relativeFrom="page">
                  <wp:posOffset>2963545</wp:posOffset>
                </wp:positionV>
                <wp:extent cx="9611995" cy="170815"/>
                <wp:effectExtent l="0" t="0" r="0" b="0"/>
                <wp:wrapNone/>
                <wp:docPr id="648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56.65pt;margin-top:233.35pt;width:756.85pt;height:13.4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241D16F6" wp14:editId="0B068FBF">
                <wp:simplePos x="0" y="0"/>
                <wp:positionH relativeFrom="page">
                  <wp:posOffset>719455</wp:posOffset>
                </wp:positionH>
                <wp:positionV relativeFrom="page">
                  <wp:posOffset>2963545</wp:posOffset>
                </wp:positionV>
                <wp:extent cx="9610725" cy="171450"/>
                <wp:effectExtent l="0" t="0" r="0" b="0"/>
                <wp:wrapNone/>
                <wp:docPr id="647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56.65pt;margin-top:233.35pt;width:756.75pt;height:13.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eS0AIAALI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proračunskim korisnicima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74.161,00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82.157,52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110,78%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27,39%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15C54497" wp14:editId="4BE52328">
                <wp:simplePos x="0" y="0"/>
                <wp:positionH relativeFrom="page">
                  <wp:posOffset>719455</wp:posOffset>
                </wp:positionH>
                <wp:positionV relativeFrom="page">
                  <wp:posOffset>3134995</wp:posOffset>
                </wp:positionV>
                <wp:extent cx="9611995" cy="262255"/>
                <wp:effectExtent l="0" t="0" r="0" b="0"/>
                <wp:wrapNone/>
                <wp:docPr id="64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56.65pt;margin-top:246.85pt;width:756.85pt;height:20.6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pomoći proračunskim korisnicima drugih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74.161,00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82.157,52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110,78%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30828841" wp14:editId="1AB1ED79">
                <wp:simplePos x="0" y="0"/>
                <wp:positionH relativeFrom="page">
                  <wp:posOffset>719455</wp:posOffset>
                </wp:positionH>
                <wp:positionV relativeFrom="page">
                  <wp:posOffset>3397885</wp:posOffset>
                </wp:positionV>
                <wp:extent cx="9611995" cy="287020"/>
                <wp:effectExtent l="0" t="0" r="0" b="0"/>
                <wp:wrapNone/>
                <wp:docPr id="645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56.65pt;margin-top:267.55pt;width:756.85pt;height:22.6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fAd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36EFF5DA" wp14:editId="2EB77D32">
                <wp:simplePos x="0" y="0"/>
                <wp:positionH relativeFrom="page">
                  <wp:posOffset>719455</wp:posOffset>
                </wp:positionH>
                <wp:positionV relativeFrom="page">
                  <wp:posOffset>3397885</wp:posOffset>
                </wp:positionV>
                <wp:extent cx="9610725" cy="285750"/>
                <wp:effectExtent l="0" t="0" r="0" b="0"/>
                <wp:wrapNone/>
                <wp:docPr id="644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56.65pt;margin-top:267.55pt;width:756.75pt;height:22.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Prijenosi proračunskim korisnicima iz nadležnog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547.469,00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44,08%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proračuna za financiranje redovne djelatnosti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504AA833" wp14:editId="5B239FD7">
                <wp:simplePos x="0" y="0"/>
                <wp:positionH relativeFrom="page">
                  <wp:posOffset>719455</wp:posOffset>
                </wp:positionH>
                <wp:positionV relativeFrom="page">
                  <wp:posOffset>3684905</wp:posOffset>
                </wp:positionV>
                <wp:extent cx="9611995" cy="262255"/>
                <wp:effectExtent l="0" t="0" r="0" b="0"/>
                <wp:wrapNone/>
                <wp:docPr id="643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56.65pt;margin-top:290.15pt;width:756.85pt;height:20.6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Prijenosi proračunskim korisnicima iz nadležnog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547.469,00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proračuna za financiranje rashoda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00B7E9DB" wp14:editId="2A931581">
                <wp:simplePos x="0" y="0"/>
                <wp:positionH relativeFrom="page">
                  <wp:posOffset>719455</wp:posOffset>
                </wp:positionH>
                <wp:positionV relativeFrom="page">
                  <wp:posOffset>3947795</wp:posOffset>
                </wp:positionV>
                <wp:extent cx="9611995" cy="287020"/>
                <wp:effectExtent l="0" t="0" r="0" b="0"/>
                <wp:wrapNone/>
                <wp:docPr id="642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56.65pt;margin-top:310.85pt;width:756.85pt;height:22.6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ZU0Q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67ACD060" wp14:editId="6BC2E866">
                <wp:simplePos x="0" y="0"/>
                <wp:positionH relativeFrom="page">
                  <wp:posOffset>719455</wp:posOffset>
                </wp:positionH>
                <wp:positionV relativeFrom="page">
                  <wp:posOffset>3947795</wp:posOffset>
                </wp:positionV>
                <wp:extent cx="9610725" cy="285750"/>
                <wp:effectExtent l="0" t="0" r="0" b="0"/>
                <wp:wrapNone/>
                <wp:docPr id="641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56.65pt;margin-top:310.85pt;width:756.75pt;height:22.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234.380,00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705.000,00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705.000,00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274.540,00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117,13%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38,94%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2F5A7A68" wp14:editId="3D16AA3E">
                <wp:simplePos x="0" y="0"/>
                <wp:positionH relativeFrom="page">
                  <wp:posOffset>719455</wp:posOffset>
                </wp:positionH>
                <wp:positionV relativeFrom="page">
                  <wp:posOffset>4234815</wp:posOffset>
                </wp:positionV>
                <wp:extent cx="9611995" cy="170815"/>
                <wp:effectExtent l="0" t="0" r="0" b="0"/>
                <wp:wrapNone/>
                <wp:docPr id="640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56.65pt;margin-top:333.45pt;width:756.85pt;height:13.4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298DEAC9" wp14:editId="4474E7D4">
                <wp:simplePos x="0" y="0"/>
                <wp:positionH relativeFrom="page">
                  <wp:posOffset>719455</wp:posOffset>
                </wp:positionH>
                <wp:positionV relativeFrom="page">
                  <wp:posOffset>4234815</wp:posOffset>
                </wp:positionV>
                <wp:extent cx="9610725" cy="171450"/>
                <wp:effectExtent l="0" t="0" r="0" b="0"/>
                <wp:wrapNone/>
                <wp:docPr id="639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56.65pt;margin-top:333.45pt;width:756.75pt;height:13.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ob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Ostale naknade građanima i kućanstvima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234.380,00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705.000,00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705.000,00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274.540,00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117,13%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38,94%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53EE7C71" wp14:editId="7F28DF60">
                <wp:simplePos x="0" y="0"/>
                <wp:positionH relativeFrom="page">
                  <wp:posOffset>719455</wp:posOffset>
                </wp:positionH>
                <wp:positionV relativeFrom="page">
                  <wp:posOffset>4406265</wp:posOffset>
                </wp:positionV>
                <wp:extent cx="9611995" cy="152400"/>
                <wp:effectExtent l="0" t="0" r="0" b="0"/>
                <wp:wrapNone/>
                <wp:docPr id="638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56.65pt;margin-top:346.95pt;width:756.85pt;height:1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evzw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224.300,00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260.200,00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116,01%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5E0E6E65" wp14:editId="6AADF0BB">
                <wp:simplePos x="0" y="0"/>
                <wp:positionH relativeFrom="page">
                  <wp:posOffset>719455</wp:posOffset>
                </wp:positionH>
                <wp:positionV relativeFrom="page">
                  <wp:posOffset>4558665</wp:posOffset>
                </wp:positionV>
                <wp:extent cx="9611995" cy="152400"/>
                <wp:effectExtent l="0" t="0" r="0" b="0"/>
                <wp:wrapNone/>
                <wp:docPr id="637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56.65pt;margin-top:358.95pt;width:756.85pt;height:12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I2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naravi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10.080,00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14.340,00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142,26%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2DF9202F" wp14:editId="49547447">
                <wp:simplePos x="0" y="0"/>
                <wp:positionH relativeFrom="page">
                  <wp:posOffset>719455</wp:posOffset>
                </wp:positionH>
                <wp:positionV relativeFrom="page">
                  <wp:posOffset>4711700</wp:posOffset>
                </wp:positionV>
                <wp:extent cx="9611995" cy="170815"/>
                <wp:effectExtent l="0" t="0" r="0" b="0"/>
                <wp:wrapNone/>
                <wp:docPr id="636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56.65pt;margin-top:371pt;width:756.85pt;height:13.4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47FDB364" wp14:editId="6AD7D6DF">
                <wp:simplePos x="0" y="0"/>
                <wp:positionH relativeFrom="page">
                  <wp:posOffset>719455</wp:posOffset>
                </wp:positionH>
                <wp:positionV relativeFrom="page">
                  <wp:posOffset>4711700</wp:posOffset>
                </wp:positionV>
                <wp:extent cx="9610725" cy="171450"/>
                <wp:effectExtent l="0" t="0" r="0" b="0"/>
                <wp:wrapNone/>
                <wp:docPr id="635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56.65pt;margin-top:371pt;width:756.75pt;height:13.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647.336,00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1.947.169,00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1.947.169,00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749.453,46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115,78%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38,49%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755B1727" wp14:editId="429433F8">
                <wp:simplePos x="0" y="0"/>
                <wp:positionH relativeFrom="page">
                  <wp:posOffset>719455</wp:posOffset>
                </wp:positionH>
                <wp:positionV relativeFrom="page">
                  <wp:posOffset>4883150</wp:posOffset>
                </wp:positionV>
                <wp:extent cx="9611995" cy="170815"/>
                <wp:effectExtent l="0" t="0" r="0" b="0"/>
                <wp:wrapNone/>
                <wp:docPr id="634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56.65pt;margin-top:384.5pt;width:756.85pt;height:13.4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4A9A9439" wp14:editId="27353476">
                <wp:simplePos x="0" y="0"/>
                <wp:positionH relativeFrom="page">
                  <wp:posOffset>719455</wp:posOffset>
                </wp:positionH>
                <wp:positionV relativeFrom="page">
                  <wp:posOffset>4883150</wp:posOffset>
                </wp:positionV>
                <wp:extent cx="9610725" cy="171450"/>
                <wp:effectExtent l="0" t="0" r="0" b="0"/>
                <wp:wrapNone/>
                <wp:docPr id="633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56.65pt;margin-top:384.5pt;width:756.75pt;height:13.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gB0AIAALI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307.347,00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1.071.669,00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1.071.669,00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504.542,78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164,16%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47,08%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3F2A5FF8" wp14:editId="57B08369">
                <wp:simplePos x="0" y="0"/>
                <wp:positionH relativeFrom="page">
                  <wp:posOffset>719455</wp:posOffset>
                </wp:positionH>
                <wp:positionV relativeFrom="page">
                  <wp:posOffset>5054600</wp:posOffset>
                </wp:positionV>
                <wp:extent cx="9611995" cy="152400"/>
                <wp:effectExtent l="0" t="0" r="0" b="0"/>
                <wp:wrapNone/>
                <wp:docPr id="632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56.65pt;margin-top:398pt;width:756.85pt;height:12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01+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307.347,00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504.542,78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164,16%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29AE3693" wp14:editId="1B7080AB">
                <wp:simplePos x="0" y="0"/>
                <wp:positionH relativeFrom="page">
                  <wp:posOffset>719455</wp:posOffset>
                </wp:positionH>
                <wp:positionV relativeFrom="page">
                  <wp:posOffset>5207635</wp:posOffset>
                </wp:positionV>
                <wp:extent cx="9611995" cy="170815"/>
                <wp:effectExtent l="0" t="0" r="0" b="0"/>
                <wp:wrapNone/>
                <wp:docPr id="631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56.65pt;margin-top:410.05pt;width:756.85pt;height:13.4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4604DCBD" wp14:editId="4395167A">
                <wp:simplePos x="0" y="0"/>
                <wp:positionH relativeFrom="page">
                  <wp:posOffset>719455</wp:posOffset>
                </wp:positionH>
                <wp:positionV relativeFrom="page">
                  <wp:posOffset>5207635</wp:posOffset>
                </wp:positionV>
                <wp:extent cx="9610725" cy="171450"/>
                <wp:effectExtent l="0" t="0" r="0" b="0"/>
                <wp:wrapNone/>
                <wp:docPr id="630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56.65pt;margin-top:410.05pt;width:756.75pt;height:13.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Kapitalne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117.359,00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3.950,88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3,37%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498C1BAA" wp14:editId="1F0E1E54">
                <wp:simplePos x="0" y="0"/>
                <wp:positionH relativeFrom="page">
                  <wp:posOffset>719455</wp:posOffset>
                </wp:positionH>
                <wp:positionV relativeFrom="page">
                  <wp:posOffset>5379085</wp:posOffset>
                </wp:positionV>
                <wp:extent cx="9611995" cy="152400"/>
                <wp:effectExtent l="0" t="0" r="0" b="0"/>
                <wp:wrapNone/>
                <wp:docPr id="629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56.65pt;margin-top:423.55pt;width:756.85pt;height:12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donacije građanima i kućanstvima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117.359,00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3.950,88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3,37%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7BAE409F" wp14:editId="66F2183C">
                <wp:simplePos x="0" y="0"/>
                <wp:positionH relativeFrom="page">
                  <wp:posOffset>719455</wp:posOffset>
                </wp:positionH>
                <wp:positionV relativeFrom="page">
                  <wp:posOffset>5531485</wp:posOffset>
                </wp:positionV>
                <wp:extent cx="9611995" cy="170815"/>
                <wp:effectExtent l="0" t="0" r="0" b="0"/>
                <wp:wrapNone/>
                <wp:docPr id="628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56.65pt;margin-top:435.55pt;width:756.85pt;height:13.4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70989507" wp14:editId="289A2894">
                <wp:simplePos x="0" y="0"/>
                <wp:positionH relativeFrom="page">
                  <wp:posOffset>719455</wp:posOffset>
                </wp:positionH>
                <wp:positionV relativeFrom="page">
                  <wp:posOffset>5531485</wp:posOffset>
                </wp:positionV>
                <wp:extent cx="9610725" cy="171450"/>
                <wp:effectExtent l="0" t="0" r="0" b="0"/>
                <wp:wrapNone/>
                <wp:docPr id="627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56.65pt;margin-top:435.55pt;width:756.75pt;height:13.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qH0AIAALI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Kapitalne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222.630,00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625.500,00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625.500,00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240.959,80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108,23%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38,52%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3D137322" wp14:editId="2E34B020">
                <wp:simplePos x="0" y="0"/>
                <wp:positionH relativeFrom="page">
                  <wp:posOffset>719455</wp:posOffset>
                </wp:positionH>
                <wp:positionV relativeFrom="page">
                  <wp:posOffset>5702935</wp:posOffset>
                </wp:positionV>
                <wp:extent cx="9611995" cy="262255"/>
                <wp:effectExtent l="0" t="0" r="0" b="0"/>
                <wp:wrapNone/>
                <wp:docPr id="626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56.65pt;margin-top:449.05pt;width:756.85pt;height:20.6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pomoći kreditnim i ostalim financijskim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222.630,00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240.959,80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108,23%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institucijama te trgovačkim društvima u javnom 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36558E1F" wp14:editId="0B3A1494">
                <wp:simplePos x="0" y="0"/>
                <wp:positionH relativeFrom="page">
                  <wp:posOffset>719455</wp:posOffset>
                </wp:positionH>
                <wp:positionV relativeFrom="page">
                  <wp:posOffset>6003925</wp:posOffset>
                </wp:positionV>
                <wp:extent cx="9611995" cy="170815"/>
                <wp:effectExtent l="0" t="0" r="0" b="0"/>
                <wp:wrapNone/>
                <wp:docPr id="625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56.65pt;margin-top:472.75pt;width:756.85pt;height:13.4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4E343906" wp14:editId="447C6B0E">
                <wp:simplePos x="0" y="0"/>
                <wp:positionH relativeFrom="page">
                  <wp:posOffset>719455</wp:posOffset>
                </wp:positionH>
                <wp:positionV relativeFrom="page">
                  <wp:posOffset>6003925</wp:posOffset>
                </wp:positionV>
                <wp:extent cx="9610725" cy="171450"/>
                <wp:effectExtent l="0" t="0" r="0" b="0"/>
                <wp:wrapNone/>
                <wp:docPr id="624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56.65pt;margin-top:472.75pt;width:756.75pt;height:13.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S3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7423C3B0" wp14:editId="1B171B58">
                <wp:simplePos x="0" y="0"/>
                <wp:positionH relativeFrom="page">
                  <wp:posOffset>719455</wp:posOffset>
                </wp:positionH>
                <wp:positionV relativeFrom="page">
                  <wp:posOffset>5975350</wp:posOffset>
                </wp:positionV>
                <wp:extent cx="9611995" cy="0"/>
                <wp:effectExtent l="0" t="0" r="0" b="0"/>
                <wp:wrapNone/>
                <wp:docPr id="623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9" o:spid="_x0000_s1026" style="position:absolute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70.5pt" to="813.5pt,4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1.136.987,00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5.888.215,00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5.888.215,00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811.941,23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71,41%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13,79%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6080C1BA" wp14:editId="4694F6B4">
                <wp:simplePos x="0" y="0"/>
                <wp:positionH relativeFrom="page">
                  <wp:posOffset>719455</wp:posOffset>
                </wp:positionH>
                <wp:positionV relativeFrom="page">
                  <wp:posOffset>6175375</wp:posOffset>
                </wp:positionV>
                <wp:extent cx="9611995" cy="170815"/>
                <wp:effectExtent l="0" t="0" r="0" b="0"/>
                <wp:wrapNone/>
                <wp:docPr id="622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56.65pt;margin-top:486.25pt;width:756.85pt;height:13.4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VZzw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5BC93413" wp14:editId="50DFB131">
                <wp:simplePos x="0" y="0"/>
                <wp:positionH relativeFrom="page">
                  <wp:posOffset>719455</wp:posOffset>
                </wp:positionH>
                <wp:positionV relativeFrom="page">
                  <wp:posOffset>6175375</wp:posOffset>
                </wp:positionV>
                <wp:extent cx="9610725" cy="171450"/>
                <wp:effectExtent l="0" t="0" r="0" b="0"/>
                <wp:wrapNone/>
                <wp:docPr id="621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56.65pt;margin-top:486.25pt;width:756.75pt;height:13.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proizvedene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182.129,00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3.703.215,00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3.703.215,00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811.941,23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445,81%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21,93%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309D7B0B" wp14:editId="24863176">
                <wp:simplePos x="0" y="0"/>
                <wp:positionH relativeFrom="page">
                  <wp:posOffset>719455</wp:posOffset>
                </wp:positionH>
                <wp:positionV relativeFrom="page">
                  <wp:posOffset>6346825</wp:posOffset>
                </wp:positionV>
                <wp:extent cx="9611995" cy="170815"/>
                <wp:effectExtent l="0" t="0" r="0" b="0"/>
                <wp:wrapNone/>
                <wp:docPr id="620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56.65pt;margin-top:499.75pt;width:756.85pt;height:13.4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4B2434E3" wp14:editId="470DCB12">
                <wp:simplePos x="0" y="0"/>
                <wp:positionH relativeFrom="page">
                  <wp:posOffset>719455</wp:posOffset>
                </wp:positionH>
                <wp:positionV relativeFrom="page">
                  <wp:posOffset>6346825</wp:posOffset>
                </wp:positionV>
                <wp:extent cx="9610725" cy="171450"/>
                <wp:effectExtent l="0" t="0" r="0" b="0"/>
                <wp:wrapNone/>
                <wp:docPr id="619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56.65pt;margin-top:499.75pt;width:756.75pt;height:13.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I0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Građevinski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171.264,00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2.237.000,00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2.237.000,00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771.322,48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450,37%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34,48%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77344CE0" wp14:editId="2C761753">
                <wp:simplePos x="0" y="0"/>
                <wp:positionH relativeFrom="page">
                  <wp:posOffset>719455</wp:posOffset>
                </wp:positionH>
                <wp:positionV relativeFrom="page">
                  <wp:posOffset>6517640</wp:posOffset>
                </wp:positionV>
                <wp:extent cx="9611995" cy="152400"/>
                <wp:effectExtent l="0" t="0" r="0" b="0"/>
                <wp:wrapNone/>
                <wp:docPr id="618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56.65pt;margin-top:513.2pt;width:756.85pt;height:12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oC0A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Ceste, željeznice i ostali prometni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165.264,00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421.322,48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254,94%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49699EFF" wp14:editId="7405804A">
                <wp:simplePos x="0" y="0"/>
                <wp:positionH relativeFrom="page">
                  <wp:posOffset>719455</wp:posOffset>
                </wp:positionH>
                <wp:positionV relativeFrom="page">
                  <wp:posOffset>6670675</wp:posOffset>
                </wp:positionV>
                <wp:extent cx="9611995" cy="152400"/>
                <wp:effectExtent l="0" t="0" r="0" b="0"/>
                <wp:wrapNone/>
                <wp:docPr id="61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56.65pt;margin-top:525.25pt;width:756.85pt;height:12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J50A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građevinski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5.833,33%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1217870E" wp14:editId="2BA4D46B">
                <wp:simplePos x="0" y="0"/>
                <wp:positionH relativeFrom="page">
                  <wp:posOffset>719455</wp:posOffset>
                </wp:positionH>
                <wp:positionV relativeFrom="page">
                  <wp:posOffset>6823710</wp:posOffset>
                </wp:positionV>
                <wp:extent cx="9611995" cy="170815"/>
                <wp:effectExtent l="0" t="0" r="0" b="0"/>
                <wp:wrapNone/>
                <wp:docPr id="616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56.65pt;margin-top:537.3pt;width:756.85pt;height:13.4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gWzwIAALI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6D75C66A" wp14:editId="5A49BD87">
                <wp:simplePos x="0" y="0"/>
                <wp:positionH relativeFrom="page">
                  <wp:posOffset>719455</wp:posOffset>
                </wp:positionH>
                <wp:positionV relativeFrom="page">
                  <wp:posOffset>6823710</wp:posOffset>
                </wp:positionV>
                <wp:extent cx="9610725" cy="171450"/>
                <wp:effectExtent l="0" t="0" r="0" b="0"/>
                <wp:wrapNone/>
                <wp:docPr id="615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56.65pt;margin-top:537.3pt;width:756.75pt;height:13.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Postrojenja i oprema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8.549,00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1.371.215,00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1.371.215,00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27.243,75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318,68%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1,99%</w:t>
      </w:r>
    </w:p>
    <w:p w:rsidR="0085706C" w:rsidRDefault="003D55A4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85706C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 wp14:anchorId="59F8C8F8" wp14:editId="3842C5A2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52400"/>
                <wp:effectExtent l="0" t="0" r="0" b="0"/>
                <wp:wrapNone/>
                <wp:docPr id="6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6.65pt;margin-top:71.05pt;width:756.85pt;height:12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aGzgIAALA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Uredska oprema i namještaj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23.950,00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3.991,67%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 wp14:anchorId="74A4B522" wp14:editId="6DC5DF05">
                <wp:simplePos x="0" y="0"/>
                <wp:positionH relativeFrom="page">
                  <wp:posOffset>719455</wp:posOffset>
                </wp:positionH>
                <wp:positionV relativeFrom="page">
                  <wp:posOffset>1055370</wp:posOffset>
                </wp:positionV>
                <wp:extent cx="9611995" cy="152400"/>
                <wp:effectExtent l="0" t="0" r="0" b="0"/>
                <wp:wrapNone/>
                <wp:docPr id="61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56.65pt;margin-top:83.1pt;width:756.85pt;height:12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EkzzwIAALE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Uređaji, strojevi i oprema za ostale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7.949,00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3.293,75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41,44%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 wp14:anchorId="5B09C4D1" wp14:editId="20D06576">
                <wp:simplePos x="0" y="0"/>
                <wp:positionH relativeFrom="page">
                  <wp:posOffset>719455</wp:posOffset>
                </wp:positionH>
                <wp:positionV relativeFrom="page">
                  <wp:posOffset>1208405</wp:posOffset>
                </wp:positionV>
                <wp:extent cx="9611995" cy="170815"/>
                <wp:effectExtent l="0" t="0" r="0" b="0"/>
                <wp:wrapNone/>
                <wp:docPr id="61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56.65pt;margin-top:95.15pt;width:756.85pt;height:13.4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 wp14:anchorId="75D12A0B" wp14:editId="7446E174">
                <wp:simplePos x="0" y="0"/>
                <wp:positionH relativeFrom="page">
                  <wp:posOffset>719455</wp:posOffset>
                </wp:positionH>
                <wp:positionV relativeFrom="page">
                  <wp:posOffset>1208405</wp:posOffset>
                </wp:positionV>
                <wp:extent cx="9610725" cy="171450"/>
                <wp:effectExtent l="0" t="0" r="0" b="0"/>
                <wp:wrapNone/>
                <wp:docPr id="61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56.65pt;margin-top:95.15pt;width:756.75pt;height:13.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8Y3zwIAALE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Knjige, umjetnička djela i ostale izložbene vrijednosti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 wp14:anchorId="5E4409E9" wp14:editId="733D29B3">
                <wp:simplePos x="0" y="0"/>
                <wp:positionH relativeFrom="page">
                  <wp:posOffset>719455</wp:posOffset>
                </wp:positionH>
                <wp:positionV relativeFrom="page">
                  <wp:posOffset>1379855</wp:posOffset>
                </wp:positionV>
                <wp:extent cx="9611995" cy="170815"/>
                <wp:effectExtent l="0" t="0" r="0" b="0"/>
                <wp:wrapNone/>
                <wp:docPr id="610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56.65pt;margin-top:108.65pt;width:756.85pt;height:13.45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 wp14:anchorId="0C75B41D" wp14:editId="1A8B6839">
                <wp:simplePos x="0" y="0"/>
                <wp:positionH relativeFrom="page">
                  <wp:posOffset>719455</wp:posOffset>
                </wp:positionH>
                <wp:positionV relativeFrom="page">
                  <wp:posOffset>1379855</wp:posOffset>
                </wp:positionV>
                <wp:extent cx="9610725" cy="171450"/>
                <wp:effectExtent l="0" t="0" r="0" b="0"/>
                <wp:wrapNone/>
                <wp:docPr id="609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56.65pt;margin-top:108.65pt;width:756.75pt;height:13.5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7F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Nematerijalna proizvedena imovina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2.316,00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13.375,00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577,50%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29,72%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 wp14:anchorId="712A0235" wp14:editId="73A3B199">
                <wp:simplePos x="0" y="0"/>
                <wp:positionH relativeFrom="page">
                  <wp:posOffset>719455</wp:posOffset>
                </wp:positionH>
                <wp:positionV relativeFrom="page">
                  <wp:posOffset>1551305</wp:posOffset>
                </wp:positionV>
                <wp:extent cx="9611995" cy="152400"/>
                <wp:effectExtent l="0" t="0" r="0" b="0"/>
                <wp:wrapNone/>
                <wp:docPr id="60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56.65pt;margin-top:122.15pt;width:756.85pt;height:12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2na0A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4262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Ulaganja u računalne programe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2.316,00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13.375,00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577,50%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 wp14:anchorId="69E12EA5" wp14:editId="7EC757B7">
                <wp:simplePos x="0" y="0"/>
                <wp:positionH relativeFrom="page">
                  <wp:posOffset>719455</wp:posOffset>
                </wp:positionH>
                <wp:positionV relativeFrom="page">
                  <wp:posOffset>1703705</wp:posOffset>
                </wp:positionV>
                <wp:extent cx="9611995" cy="170815"/>
                <wp:effectExtent l="0" t="0" r="0" b="0"/>
                <wp:wrapNone/>
                <wp:docPr id="607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56.65pt;margin-top:134.15pt;width:756.85pt;height:13.45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 wp14:anchorId="407CF746" wp14:editId="15271292">
                <wp:simplePos x="0" y="0"/>
                <wp:positionH relativeFrom="page">
                  <wp:posOffset>719455</wp:posOffset>
                </wp:positionH>
                <wp:positionV relativeFrom="page">
                  <wp:posOffset>1703705</wp:posOffset>
                </wp:positionV>
                <wp:extent cx="9610725" cy="171450"/>
                <wp:effectExtent l="0" t="0" r="0" b="0"/>
                <wp:wrapNone/>
                <wp:docPr id="606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56.65pt;margin-top:134.15pt;width:756.75pt;height:13.5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Iy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dodatna ulaganja na nefinancijskoj imovini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954.858,00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 wp14:anchorId="17003239" wp14:editId="7D937D9C">
                <wp:simplePos x="0" y="0"/>
                <wp:positionH relativeFrom="page">
                  <wp:posOffset>719455</wp:posOffset>
                </wp:positionH>
                <wp:positionV relativeFrom="page">
                  <wp:posOffset>1875155</wp:posOffset>
                </wp:positionV>
                <wp:extent cx="9611995" cy="170815"/>
                <wp:effectExtent l="0" t="0" r="0" b="0"/>
                <wp:wrapNone/>
                <wp:docPr id="605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56.65pt;margin-top:147.65pt;width:756.85pt;height:13.45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zczg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 wp14:anchorId="1E46BFC3" wp14:editId="1B375982">
                <wp:simplePos x="0" y="0"/>
                <wp:positionH relativeFrom="page">
                  <wp:posOffset>719455</wp:posOffset>
                </wp:positionH>
                <wp:positionV relativeFrom="page">
                  <wp:posOffset>1875155</wp:posOffset>
                </wp:positionV>
                <wp:extent cx="9610725" cy="171450"/>
                <wp:effectExtent l="0" t="0" r="0" b="0"/>
                <wp:wrapNone/>
                <wp:docPr id="604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56.65pt;margin-top:147.65pt;width:756.75pt;height:13.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uy0A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Dodatna ulaganja na građevinskim objektima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954.858,00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 wp14:anchorId="35719683" wp14:editId="61A7E19A">
                <wp:simplePos x="0" y="0"/>
                <wp:positionH relativeFrom="page">
                  <wp:posOffset>719455</wp:posOffset>
                </wp:positionH>
                <wp:positionV relativeFrom="page">
                  <wp:posOffset>2046605</wp:posOffset>
                </wp:positionV>
                <wp:extent cx="9611995" cy="152400"/>
                <wp:effectExtent l="0" t="0" r="0" b="0"/>
                <wp:wrapNone/>
                <wp:docPr id="603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56.65pt;margin-top:161.15pt;width:756.85pt;height:12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7pxzw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4511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Dodatna ulaganja na građevinskim objektima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954.858,00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0086ABC3" wp14:editId="49781103">
                <wp:simplePos x="0" y="0"/>
                <wp:positionH relativeFrom="page">
                  <wp:posOffset>719455</wp:posOffset>
                </wp:positionH>
                <wp:positionV relativeFrom="page">
                  <wp:posOffset>2209165</wp:posOffset>
                </wp:positionV>
                <wp:extent cx="9611995" cy="0"/>
                <wp:effectExtent l="0" t="0" r="0" b="0"/>
                <wp:wrapNone/>
                <wp:docPr id="602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0" o:spid="_x0000_s1026" style="position:absolute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73.95pt" to="813.5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4.682.517,00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5.237.707,51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111,86%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28,61%</w:t>
      </w:r>
    </w:p>
    <w:p w:rsidR="0085706C" w:rsidRDefault="003D55A4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1E316A46" wp14:editId="68C6B7A0">
                <wp:simplePos x="0" y="0"/>
                <wp:positionH relativeFrom="page">
                  <wp:posOffset>719455</wp:posOffset>
                </wp:positionH>
                <wp:positionV relativeFrom="page">
                  <wp:posOffset>2437765</wp:posOffset>
                </wp:positionV>
                <wp:extent cx="9611995" cy="0"/>
                <wp:effectExtent l="0" t="0" r="0" b="0"/>
                <wp:wrapNone/>
                <wp:docPr id="601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1" o:spid="_x0000_s1026" style="position:absolute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91.95pt" to="813.5pt,1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2A7F57CF" wp14:editId="72585C24">
                <wp:simplePos x="0" y="0"/>
                <wp:positionH relativeFrom="page">
                  <wp:posOffset>719455</wp:posOffset>
                </wp:positionH>
                <wp:positionV relativeFrom="page">
                  <wp:posOffset>2459990</wp:posOffset>
                </wp:positionV>
                <wp:extent cx="9611995" cy="0"/>
                <wp:effectExtent l="0" t="0" r="0" b="0"/>
                <wp:wrapNone/>
                <wp:docPr id="600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4" o:spid="_x0000_s1026" style="position:absolute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93.7pt" to="813.5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85706C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A. RAČUN PRIHODA I RASHODA PREMA IZVORIMA FINANCIRANJA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 wp14:anchorId="42D3B6E8" wp14:editId="4F1CB66D">
                <wp:simplePos x="0" y="0"/>
                <wp:positionH relativeFrom="page">
                  <wp:posOffset>719455</wp:posOffset>
                </wp:positionH>
                <wp:positionV relativeFrom="page">
                  <wp:posOffset>1000125</wp:posOffset>
                </wp:positionV>
                <wp:extent cx="9610725" cy="635635"/>
                <wp:effectExtent l="0" t="0" r="0" b="0"/>
                <wp:wrapNone/>
                <wp:docPr id="59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63563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56.65pt;margin-top:78.75pt;width:756.75pt;height:50.05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" o:allowincell="f" fillcolor="#d0d0d0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4"/>
          <w:szCs w:val="14"/>
        </w:rPr>
        <w:t>Izvršenje za izvještajno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Izvršenje za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0"/>
          <w:szCs w:val="20"/>
        </w:rPr>
        <w:t>Index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0"/>
          <w:szCs w:val="20"/>
        </w:rPr>
        <w:t>Index</w:t>
      </w:r>
      <w:proofErr w:type="spellEnd"/>
    </w:p>
    <w:p w:rsidR="0085706C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4"/>
          <w:szCs w:val="14"/>
        </w:rPr>
        <w:t>razdoblje prethodne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izvještajno razdoblje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5/2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5/4</w:t>
      </w:r>
    </w:p>
    <w:p w:rsidR="0085706C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4"/>
          <w:szCs w:val="14"/>
        </w:rPr>
        <w:t>proračunske godine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right" w:pos="9555"/>
          <w:tab w:val="right" w:pos="113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Brojčana oznaka i naziv izvora financiranja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Izvorni 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Tekući plan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2370"/>
          <w:tab w:val="center" w:pos="6907"/>
          <w:tab w:val="center" w:pos="8707"/>
          <w:tab w:val="center" w:pos="10507"/>
          <w:tab w:val="center" w:pos="12322"/>
          <w:tab w:val="center" w:pos="13687"/>
          <w:tab w:val="center" w:pos="14647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1B8F4CC4" wp14:editId="6380B485">
                <wp:simplePos x="0" y="0"/>
                <wp:positionH relativeFrom="page">
                  <wp:posOffset>719455</wp:posOffset>
                </wp:positionH>
                <wp:positionV relativeFrom="page">
                  <wp:posOffset>1492885</wp:posOffset>
                </wp:positionV>
                <wp:extent cx="9611995" cy="0"/>
                <wp:effectExtent l="0" t="0" r="0" b="0"/>
                <wp:wrapNone/>
                <wp:docPr id="598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2" o:spid="_x0000_s1026" style="position:absolute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17.55pt" to="813.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center" w:pos="1464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 wp14:anchorId="5B9A50CB" wp14:editId="4A1A6CF6">
                <wp:simplePos x="0" y="0"/>
                <wp:positionH relativeFrom="page">
                  <wp:posOffset>719455</wp:posOffset>
                </wp:positionH>
                <wp:positionV relativeFrom="page">
                  <wp:posOffset>1635760</wp:posOffset>
                </wp:positionV>
                <wp:extent cx="9611995" cy="170815"/>
                <wp:effectExtent l="0" t="0" r="0" b="0"/>
                <wp:wrapNone/>
                <wp:docPr id="597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56.65pt;margin-top:128.8pt;width:756.85pt;height:13.45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 wp14:anchorId="72D304D0" wp14:editId="246C8B89">
                <wp:simplePos x="0" y="0"/>
                <wp:positionH relativeFrom="page">
                  <wp:posOffset>719455</wp:posOffset>
                </wp:positionH>
                <wp:positionV relativeFrom="page">
                  <wp:posOffset>1635760</wp:posOffset>
                </wp:positionV>
                <wp:extent cx="9610725" cy="171450"/>
                <wp:effectExtent l="0" t="0" r="0" b="0"/>
                <wp:wrapNone/>
                <wp:docPr id="59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56.65pt;margin-top:128.8pt;width:756.75pt;height:13.5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Nrzw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7331D6DD" wp14:editId="5A0CE328">
                <wp:simplePos x="0" y="0"/>
                <wp:positionH relativeFrom="page">
                  <wp:posOffset>719455</wp:posOffset>
                </wp:positionH>
                <wp:positionV relativeFrom="page">
                  <wp:posOffset>1635760</wp:posOffset>
                </wp:positionV>
                <wp:extent cx="9611995" cy="0"/>
                <wp:effectExtent l="0" t="0" r="0" b="0"/>
                <wp:wrapNone/>
                <wp:docPr id="595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3" o:spid="_x0000_s1026" style="position:absolute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28.8pt" to="813.5pt,1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499,20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center" w:pos="1464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 wp14:anchorId="3B734D93" wp14:editId="5173C449">
                <wp:simplePos x="0" y="0"/>
                <wp:positionH relativeFrom="page">
                  <wp:posOffset>719455</wp:posOffset>
                </wp:positionH>
                <wp:positionV relativeFrom="page">
                  <wp:posOffset>1807210</wp:posOffset>
                </wp:positionV>
                <wp:extent cx="9611995" cy="152400"/>
                <wp:effectExtent l="0" t="0" r="0" b="0"/>
                <wp:wrapNone/>
                <wp:docPr id="594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56.65pt;margin-top:142.3pt;width:756.85pt;height:12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Q8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499,20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 wp14:anchorId="613E1416" wp14:editId="25957B97">
                <wp:simplePos x="0" y="0"/>
                <wp:positionH relativeFrom="page">
                  <wp:posOffset>719455</wp:posOffset>
                </wp:positionH>
                <wp:positionV relativeFrom="page">
                  <wp:posOffset>1988185</wp:posOffset>
                </wp:positionV>
                <wp:extent cx="9611995" cy="170815"/>
                <wp:effectExtent l="0" t="0" r="0" b="0"/>
                <wp:wrapNone/>
                <wp:docPr id="59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56.65pt;margin-top:156.55pt;width:756.85pt;height:13.4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 wp14:anchorId="72B32366" wp14:editId="5D61EE33">
                <wp:simplePos x="0" y="0"/>
                <wp:positionH relativeFrom="page">
                  <wp:posOffset>719455</wp:posOffset>
                </wp:positionH>
                <wp:positionV relativeFrom="page">
                  <wp:posOffset>1988185</wp:posOffset>
                </wp:positionV>
                <wp:extent cx="9610725" cy="171450"/>
                <wp:effectExtent l="0" t="0" r="0" b="0"/>
                <wp:wrapNone/>
                <wp:docPr id="59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56.65pt;margin-top:156.55pt;width:756.75pt;height:13.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10FBF4F8" wp14:editId="2CF18ACA">
                <wp:simplePos x="0" y="0"/>
                <wp:positionH relativeFrom="page">
                  <wp:posOffset>719455</wp:posOffset>
                </wp:positionH>
                <wp:positionV relativeFrom="page">
                  <wp:posOffset>1969135</wp:posOffset>
                </wp:positionV>
                <wp:extent cx="9611995" cy="0"/>
                <wp:effectExtent l="0" t="0" r="0" b="0"/>
                <wp:wrapNone/>
                <wp:docPr id="591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4" o:spid="_x0000_s1026" style="position:absolute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55.05pt" to="813.5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2.835.415,00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6.571.900,00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6.571.900,00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3.446.887,60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121,57%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52,45%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 wp14:anchorId="49661FCE" wp14:editId="6DDEF30E">
                <wp:simplePos x="0" y="0"/>
                <wp:positionH relativeFrom="page">
                  <wp:posOffset>719455</wp:posOffset>
                </wp:positionH>
                <wp:positionV relativeFrom="page">
                  <wp:posOffset>2159635</wp:posOffset>
                </wp:positionV>
                <wp:extent cx="9611995" cy="152400"/>
                <wp:effectExtent l="0" t="0" r="0" b="0"/>
                <wp:wrapNone/>
                <wp:docPr id="59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56.65pt;margin-top:170.05pt;width:756.85pt;height:12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2.835.415,00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6.571.900,00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6.571.900,00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3.446.887,60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121,57%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52,45%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 wp14:anchorId="1D1F5C65" wp14:editId="57284F5A">
                <wp:simplePos x="0" y="0"/>
                <wp:positionH relativeFrom="page">
                  <wp:posOffset>719455</wp:posOffset>
                </wp:positionH>
                <wp:positionV relativeFrom="page">
                  <wp:posOffset>2340610</wp:posOffset>
                </wp:positionV>
                <wp:extent cx="9610725" cy="171450"/>
                <wp:effectExtent l="0" t="0" r="0" b="0"/>
                <wp:wrapNone/>
                <wp:docPr id="589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56.65pt;margin-top:184.3pt;width:756.75pt;height:13.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650A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 wp14:anchorId="40792688" wp14:editId="02C80C65">
                <wp:simplePos x="0" y="0"/>
                <wp:positionH relativeFrom="page">
                  <wp:posOffset>719455</wp:posOffset>
                </wp:positionH>
                <wp:positionV relativeFrom="page">
                  <wp:posOffset>2340610</wp:posOffset>
                </wp:positionV>
                <wp:extent cx="9611995" cy="170815"/>
                <wp:effectExtent l="0" t="0" r="0" b="0"/>
                <wp:wrapNone/>
                <wp:docPr id="588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56.65pt;margin-top:184.3pt;width:756.85pt;height:13.45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4F904220" wp14:editId="6C45B1BF">
                <wp:simplePos x="0" y="0"/>
                <wp:positionH relativeFrom="page">
                  <wp:posOffset>719455</wp:posOffset>
                </wp:positionH>
                <wp:positionV relativeFrom="page">
                  <wp:posOffset>2321560</wp:posOffset>
                </wp:positionV>
                <wp:extent cx="9611995" cy="0"/>
                <wp:effectExtent l="0" t="0" r="0" b="0"/>
                <wp:wrapNone/>
                <wp:docPr id="587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5" o:spid="_x0000_s1026" style="position:absolute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82.8pt" to="813.5pt,1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602.299,00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1.434.550,00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1.434.550,00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641.136,86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106,45%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44,69%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 wp14:anchorId="48C0E159" wp14:editId="2A920201">
                <wp:simplePos x="0" y="0"/>
                <wp:positionH relativeFrom="page">
                  <wp:posOffset>719455</wp:posOffset>
                </wp:positionH>
                <wp:positionV relativeFrom="page">
                  <wp:posOffset>2512060</wp:posOffset>
                </wp:positionV>
                <wp:extent cx="9611995" cy="152400"/>
                <wp:effectExtent l="0" t="0" r="0" b="0"/>
                <wp:wrapNone/>
                <wp:docPr id="586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56.65pt;margin-top:197.8pt;width:756.85pt;height:12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602.299,00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1.434.550,00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1.434.550,00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641.136,86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106,45%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44,69%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3E639EB4" wp14:editId="0ECC3E07">
                <wp:simplePos x="0" y="0"/>
                <wp:positionH relativeFrom="page">
                  <wp:posOffset>719455</wp:posOffset>
                </wp:positionH>
                <wp:positionV relativeFrom="page">
                  <wp:posOffset>2693035</wp:posOffset>
                </wp:positionV>
                <wp:extent cx="9611995" cy="170815"/>
                <wp:effectExtent l="0" t="0" r="0" b="0"/>
                <wp:wrapNone/>
                <wp:docPr id="585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56.65pt;margin-top:212.05pt;width:756.85pt;height:13.4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4C7455D4" wp14:editId="260D8434">
                <wp:simplePos x="0" y="0"/>
                <wp:positionH relativeFrom="page">
                  <wp:posOffset>719455</wp:posOffset>
                </wp:positionH>
                <wp:positionV relativeFrom="page">
                  <wp:posOffset>2693035</wp:posOffset>
                </wp:positionV>
                <wp:extent cx="9610725" cy="171450"/>
                <wp:effectExtent l="0" t="0" r="0" b="0"/>
                <wp:wrapNone/>
                <wp:docPr id="584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56.65pt;margin-top:212.05pt;width:756.75pt;height:13.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KOzw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6F957EBA" wp14:editId="552B9C7B">
                <wp:simplePos x="0" y="0"/>
                <wp:positionH relativeFrom="page">
                  <wp:posOffset>719455</wp:posOffset>
                </wp:positionH>
                <wp:positionV relativeFrom="page">
                  <wp:posOffset>2674620</wp:posOffset>
                </wp:positionV>
                <wp:extent cx="9611995" cy="0"/>
                <wp:effectExtent l="0" t="0" r="0" b="0"/>
                <wp:wrapNone/>
                <wp:docPr id="583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6" o:spid="_x0000_s1026" style="position:absolute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10.6pt" to="813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 Prihodi za posebne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166.263,00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140.944,81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84,77%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37,54%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51EFEB7" wp14:editId="111E78C4">
                <wp:simplePos x="0" y="0"/>
                <wp:positionH relativeFrom="page">
                  <wp:posOffset>719455</wp:posOffset>
                </wp:positionH>
                <wp:positionV relativeFrom="page">
                  <wp:posOffset>2864485</wp:posOffset>
                </wp:positionV>
                <wp:extent cx="9611995" cy="152400"/>
                <wp:effectExtent l="0" t="0" r="0" b="0"/>
                <wp:wrapNone/>
                <wp:docPr id="58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56.65pt;margin-top:225.55pt;width:756.8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 Prihodi od spomeničke rente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34,10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11,22%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6,82%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590BB937" wp14:editId="31CD4DCB">
                <wp:simplePos x="0" y="0"/>
                <wp:positionH relativeFrom="page">
                  <wp:posOffset>719455</wp:posOffset>
                </wp:positionH>
                <wp:positionV relativeFrom="page">
                  <wp:posOffset>3017520</wp:posOffset>
                </wp:positionV>
                <wp:extent cx="9611995" cy="152400"/>
                <wp:effectExtent l="0" t="0" r="0" b="0"/>
                <wp:wrapNone/>
                <wp:docPr id="581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56.65pt;margin-top:237.6pt;width:756.85pt;height:1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ae0Q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 Ostali prihodi za posebne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165.959,00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140.910,71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84,91%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2C2E4448" wp14:editId="05FE4857">
                <wp:simplePos x="0" y="0"/>
                <wp:positionH relativeFrom="page">
                  <wp:posOffset>719455</wp:posOffset>
                </wp:positionH>
                <wp:positionV relativeFrom="page">
                  <wp:posOffset>3198495</wp:posOffset>
                </wp:positionV>
                <wp:extent cx="9611995" cy="170815"/>
                <wp:effectExtent l="0" t="0" r="0" b="0"/>
                <wp:wrapNone/>
                <wp:docPr id="580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56.65pt;margin-top:251.85pt;width:756.85pt;height:13.4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0729DE57" wp14:editId="6C4373F0">
                <wp:simplePos x="0" y="0"/>
                <wp:positionH relativeFrom="page">
                  <wp:posOffset>719455</wp:posOffset>
                </wp:positionH>
                <wp:positionV relativeFrom="page">
                  <wp:posOffset>3198495</wp:posOffset>
                </wp:positionV>
                <wp:extent cx="9610725" cy="171450"/>
                <wp:effectExtent l="0" t="0" r="0" b="0"/>
                <wp:wrapNone/>
                <wp:docPr id="579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56.65pt;margin-top:251.85pt;width:756.75pt;height:13.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Ray0A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72C3B133" wp14:editId="5871EAD6">
                <wp:simplePos x="0" y="0"/>
                <wp:positionH relativeFrom="page">
                  <wp:posOffset>719455</wp:posOffset>
                </wp:positionH>
                <wp:positionV relativeFrom="page">
                  <wp:posOffset>3179445</wp:posOffset>
                </wp:positionV>
                <wp:extent cx="9611995" cy="0"/>
                <wp:effectExtent l="0" t="0" r="0" b="0"/>
                <wp:wrapNone/>
                <wp:docPr id="578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7" o:spid="_x0000_s1026" style="position:absolute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50.35pt" to="813.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1.793.955,00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6.431.710,00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6.431.710,00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917.531,70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51,15%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254AF095" wp14:editId="46FC39A1">
                <wp:simplePos x="0" y="0"/>
                <wp:positionH relativeFrom="page">
                  <wp:posOffset>719455</wp:posOffset>
                </wp:positionH>
                <wp:positionV relativeFrom="page">
                  <wp:posOffset>3369945</wp:posOffset>
                </wp:positionV>
                <wp:extent cx="9611995" cy="152400"/>
                <wp:effectExtent l="0" t="0" r="0" b="0"/>
                <wp:wrapNone/>
                <wp:docPr id="577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56.65pt;margin-top:265.35pt;width:756.85pt;height:12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76R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1.793.955,00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6.431.710,00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6.431.710,00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917.531,70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51,15%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553BA37D" wp14:editId="6BFBCF9E">
                <wp:simplePos x="0" y="0"/>
                <wp:positionH relativeFrom="page">
                  <wp:posOffset>719455</wp:posOffset>
                </wp:positionH>
                <wp:positionV relativeFrom="page">
                  <wp:posOffset>3550920</wp:posOffset>
                </wp:positionV>
                <wp:extent cx="9611995" cy="287020"/>
                <wp:effectExtent l="0" t="0" r="0" b="0"/>
                <wp:wrapNone/>
                <wp:docPr id="576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56.65pt;margin-top:279.6pt;width:756.85pt;height:22.6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NTp0QIAALIFAAAOAAAAZHJzL2Uyb0RvYy54bWysVE2P0zAQvSPxHyzfu0napm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3658DF1A" wp14:editId="0A73C848">
                <wp:simplePos x="0" y="0"/>
                <wp:positionH relativeFrom="page">
                  <wp:posOffset>719455</wp:posOffset>
                </wp:positionH>
                <wp:positionV relativeFrom="page">
                  <wp:posOffset>3550920</wp:posOffset>
                </wp:positionV>
                <wp:extent cx="9610725" cy="285750"/>
                <wp:effectExtent l="0" t="0" r="0" b="0"/>
                <wp:wrapNone/>
                <wp:docPr id="575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56.65pt;margin-top:279.6pt;width:756.75pt;height:22.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9Pzw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16D731D9" wp14:editId="58A01471">
                <wp:simplePos x="0" y="0"/>
                <wp:positionH relativeFrom="page">
                  <wp:posOffset>719455</wp:posOffset>
                </wp:positionH>
                <wp:positionV relativeFrom="page">
                  <wp:posOffset>3531870</wp:posOffset>
                </wp:positionV>
                <wp:extent cx="9611995" cy="0"/>
                <wp:effectExtent l="0" t="0" r="0" b="0"/>
                <wp:wrapNone/>
                <wp:docPr id="574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8" o:spid="_x0000_s1026" style="position:absolute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8.1pt" to="813.5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 Prihodi od prodaje ili zamjene nefinancijske imovine i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21.208,56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10,46%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1,91%</w:t>
      </w: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s naslova osiguranja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103D1F40" wp14:editId="13E498D1">
                <wp:simplePos x="0" y="0"/>
                <wp:positionH relativeFrom="page">
                  <wp:posOffset>719455</wp:posOffset>
                </wp:positionH>
                <wp:positionV relativeFrom="page">
                  <wp:posOffset>3837940</wp:posOffset>
                </wp:positionV>
                <wp:extent cx="9611995" cy="262255"/>
                <wp:effectExtent l="0" t="0" r="0" b="0"/>
                <wp:wrapNone/>
                <wp:docPr id="573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56.65pt;margin-top:302.2pt;width:756.85pt;height:20.6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71 Prihodi od prodaje ili zamjene nefinancijske imovine i naknade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21.208,56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10,46%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1,91%</w:t>
      </w: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naslova osiguranja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43C7571A" wp14:editId="51655DBB">
                <wp:simplePos x="0" y="0"/>
                <wp:positionH relativeFrom="page">
                  <wp:posOffset>719455</wp:posOffset>
                </wp:positionH>
                <wp:positionV relativeFrom="page">
                  <wp:posOffset>4109720</wp:posOffset>
                </wp:positionV>
                <wp:extent cx="9611995" cy="0"/>
                <wp:effectExtent l="0" t="0" r="0" b="0"/>
                <wp:wrapNone/>
                <wp:docPr id="572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9" o:spid="_x0000_s1026" style="position:absolute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23.6pt" to="813.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5.600.698,00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15.923.660,00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15.923.660,00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5.168.208,73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92,28%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32,46%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38C9AE3E" wp14:editId="2C2E5C2A">
                <wp:simplePos x="0" y="0"/>
                <wp:positionH relativeFrom="page">
                  <wp:posOffset>719455</wp:posOffset>
                </wp:positionH>
                <wp:positionV relativeFrom="page">
                  <wp:posOffset>4309745</wp:posOffset>
                </wp:positionV>
                <wp:extent cx="9611995" cy="0"/>
                <wp:effectExtent l="0" t="0" r="0" b="0"/>
                <wp:wrapNone/>
                <wp:docPr id="571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0" o:spid="_x0000_s1026" style="position:absolute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39.35pt" to="813.5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0992705B" wp14:editId="51ED1645">
                <wp:simplePos x="0" y="0"/>
                <wp:positionH relativeFrom="page">
                  <wp:posOffset>719455</wp:posOffset>
                </wp:positionH>
                <wp:positionV relativeFrom="page">
                  <wp:posOffset>4331970</wp:posOffset>
                </wp:positionV>
                <wp:extent cx="9611995" cy="0"/>
                <wp:effectExtent l="0" t="0" r="0" b="0"/>
                <wp:wrapNone/>
                <wp:docPr id="57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41.1pt" to="813.5pt,3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0F7C2C49" wp14:editId="29BBB07B">
                <wp:simplePos x="0" y="0"/>
                <wp:positionH relativeFrom="page">
                  <wp:posOffset>719455</wp:posOffset>
                </wp:positionH>
                <wp:positionV relativeFrom="page">
                  <wp:posOffset>4488815</wp:posOffset>
                </wp:positionV>
                <wp:extent cx="9611995" cy="170815"/>
                <wp:effectExtent l="0" t="0" r="0" b="0"/>
                <wp:wrapNone/>
                <wp:docPr id="569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56.65pt;margin-top:353.45pt;width:756.85pt;height:13.4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206E2EDC" wp14:editId="3E086F09">
                <wp:simplePos x="0" y="0"/>
                <wp:positionH relativeFrom="page">
                  <wp:posOffset>719455</wp:posOffset>
                </wp:positionH>
                <wp:positionV relativeFrom="page">
                  <wp:posOffset>4488815</wp:posOffset>
                </wp:positionV>
                <wp:extent cx="9610725" cy="171450"/>
                <wp:effectExtent l="0" t="0" r="0" b="0"/>
                <wp:wrapNone/>
                <wp:docPr id="568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56.65pt;margin-top:353.45pt;width:756.75pt;height:13.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4.682.517,00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12.529.124,00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12.529.124,00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4.849.900,35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103,57%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38,71%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64988030" wp14:editId="497A9C0F">
                <wp:simplePos x="0" y="0"/>
                <wp:positionH relativeFrom="page">
                  <wp:posOffset>719455</wp:posOffset>
                </wp:positionH>
                <wp:positionV relativeFrom="page">
                  <wp:posOffset>4660265</wp:posOffset>
                </wp:positionV>
                <wp:extent cx="9611995" cy="152400"/>
                <wp:effectExtent l="0" t="0" r="0" b="0"/>
                <wp:wrapNone/>
                <wp:docPr id="56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56.65pt;margin-top:366.95pt;width:756.85pt;height:12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Vg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4.682.517,00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12.529.124,00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12.529.124,00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4.849.900,35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103,57%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38,71%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7FC1D77E" wp14:editId="4A74FA21">
                <wp:simplePos x="0" y="0"/>
                <wp:positionH relativeFrom="page">
                  <wp:posOffset>719455</wp:posOffset>
                </wp:positionH>
                <wp:positionV relativeFrom="page">
                  <wp:posOffset>4841240</wp:posOffset>
                </wp:positionV>
                <wp:extent cx="9610725" cy="171450"/>
                <wp:effectExtent l="0" t="0" r="0" b="0"/>
                <wp:wrapNone/>
                <wp:docPr id="566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56.65pt;margin-top:381.2pt;width:756.75pt;height:13.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04AC997C" wp14:editId="6C88E730">
                <wp:simplePos x="0" y="0"/>
                <wp:positionH relativeFrom="page">
                  <wp:posOffset>719455</wp:posOffset>
                </wp:positionH>
                <wp:positionV relativeFrom="page">
                  <wp:posOffset>4841240</wp:posOffset>
                </wp:positionV>
                <wp:extent cx="9611995" cy="170815"/>
                <wp:effectExtent l="0" t="0" r="0" b="0"/>
                <wp:wrapNone/>
                <wp:docPr id="565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56.65pt;margin-top:381.2pt;width:756.85pt;height:13.4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5B19FEAB" wp14:editId="0F4BC50F">
                <wp:simplePos x="0" y="0"/>
                <wp:positionH relativeFrom="page">
                  <wp:posOffset>719455</wp:posOffset>
                </wp:positionH>
                <wp:positionV relativeFrom="page">
                  <wp:posOffset>4822190</wp:posOffset>
                </wp:positionV>
                <wp:extent cx="9611995" cy="0"/>
                <wp:effectExtent l="0" t="0" r="0" b="0"/>
                <wp:wrapNone/>
                <wp:docPr id="564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79.7pt" to="813.5pt,3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1.360.985,00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1.360.985,00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350.567,16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25,76%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68D3893E" wp14:editId="16450397">
                <wp:simplePos x="0" y="0"/>
                <wp:positionH relativeFrom="page">
                  <wp:posOffset>719455</wp:posOffset>
                </wp:positionH>
                <wp:positionV relativeFrom="page">
                  <wp:posOffset>5012690</wp:posOffset>
                </wp:positionV>
                <wp:extent cx="9611995" cy="152400"/>
                <wp:effectExtent l="0" t="0" r="0" b="0"/>
                <wp:wrapNone/>
                <wp:docPr id="563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56.65pt;margin-top:394.7pt;width:756.85pt;height:12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M8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1.360.985,00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1.360.985,00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350.567,16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25,76%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70A77931" wp14:editId="63E135A0">
                <wp:simplePos x="0" y="0"/>
                <wp:positionH relativeFrom="page">
                  <wp:posOffset>719455</wp:posOffset>
                </wp:positionH>
                <wp:positionV relativeFrom="page">
                  <wp:posOffset>5193665</wp:posOffset>
                </wp:positionV>
                <wp:extent cx="9611995" cy="170815"/>
                <wp:effectExtent l="0" t="0" r="0" b="0"/>
                <wp:wrapNone/>
                <wp:docPr id="562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56.65pt;margin-top:408.95pt;width:756.85pt;height:13.4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51D31975" wp14:editId="2A8491A5">
                <wp:simplePos x="0" y="0"/>
                <wp:positionH relativeFrom="page">
                  <wp:posOffset>719455</wp:posOffset>
                </wp:positionH>
                <wp:positionV relativeFrom="page">
                  <wp:posOffset>5193665</wp:posOffset>
                </wp:positionV>
                <wp:extent cx="9610725" cy="171450"/>
                <wp:effectExtent l="0" t="0" r="0" b="0"/>
                <wp:wrapNone/>
                <wp:docPr id="561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56.65pt;margin-top:408.95pt;width:756.75pt;height:13.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3AD42F3F" wp14:editId="79256896">
                <wp:simplePos x="0" y="0"/>
                <wp:positionH relativeFrom="page">
                  <wp:posOffset>719455</wp:posOffset>
                </wp:positionH>
                <wp:positionV relativeFrom="page">
                  <wp:posOffset>5174615</wp:posOffset>
                </wp:positionV>
                <wp:extent cx="9611995" cy="0"/>
                <wp:effectExtent l="0" t="0" r="0" b="0"/>
                <wp:wrapNone/>
                <wp:docPr id="560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07.45pt" to="813.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 Prihodi za posebne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37.240,00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2B2A477E" wp14:editId="10057023">
                <wp:simplePos x="0" y="0"/>
                <wp:positionH relativeFrom="page">
                  <wp:posOffset>719455</wp:posOffset>
                </wp:positionH>
                <wp:positionV relativeFrom="page">
                  <wp:posOffset>5365115</wp:posOffset>
                </wp:positionV>
                <wp:extent cx="9611995" cy="152400"/>
                <wp:effectExtent l="0" t="0" r="0" b="0"/>
                <wp:wrapNone/>
                <wp:docPr id="559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56.65pt;margin-top:422.45pt;width:756.85pt;height:12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Au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 Ostali prihodi za posebne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37.240,00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3BABAD81" wp14:editId="442C0FF2">
                <wp:simplePos x="0" y="0"/>
                <wp:positionH relativeFrom="page">
                  <wp:posOffset>719455</wp:posOffset>
                </wp:positionH>
                <wp:positionV relativeFrom="page">
                  <wp:posOffset>5546090</wp:posOffset>
                </wp:positionV>
                <wp:extent cx="9611995" cy="170815"/>
                <wp:effectExtent l="0" t="0" r="0" b="0"/>
                <wp:wrapNone/>
                <wp:docPr id="558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56.65pt;margin-top:436.7pt;width:756.85pt;height:13.4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696C87D6" wp14:editId="03A3FD2E">
                <wp:simplePos x="0" y="0"/>
                <wp:positionH relativeFrom="page">
                  <wp:posOffset>719455</wp:posOffset>
                </wp:positionH>
                <wp:positionV relativeFrom="page">
                  <wp:posOffset>5546090</wp:posOffset>
                </wp:positionV>
                <wp:extent cx="9610725" cy="171450"/>
                <wp:effectExtent l="0" t="0" r="0" b="0"/>
                <wp:wrapNone/>
                <wp:docPr id="557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56.65pt;margin-top:436.7pt;width:756.75pt;height:13.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gJ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4534786C" wp14:editId="08FC8F3F">
                <wp:simplePos x="0" y="0"/>
                <wp:positionH relativeFrom="page">
                  <wp:posOffset>719455</wp:posOffset>
                </wp:positionH>
                <wp:positionV relativeFrom="page">
                  <wp:posOffset>5527040</wp:posOffset>
                </wp:positionV>
                <wp:extent cx="9611995" cy="0"/>
                <wp:effectExtent l="0" t="0" r="0" b="0"/>
                <wp:wrapNone/>
                <wp:docPr id="556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3" o:spid="_x0000_s1026" style="position:absolute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5.2pt" to="813.5pt,4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4.043.279,00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4.043.279,00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5C10065A" wp14:editId="6DD099D0">
                <wp:simplePos x="0" y="0"/>
                <wp:positionH relativeFrom="page">
                  <wp:posOffset>719455</wp:posOffset>
                </wp:positionH>
                <wp:positionV relativeFrom="page">
                  <wp:posOffset>5717540</wp:posOffset>
                </wp:positionV>
                <wp:extent cx="9611995" cy="152400"/>
                <wp:effectExtent l="0" t="0" r="0" b="0"/>
                <wp:wrapNone/>
                <wp:docPr id="555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56.65pt;margin-top:450.2pt;width:756.85pt;height:12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tVzw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4.043.279,00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4.043.279,00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76A9A8B6" wp14:editId="65BA3A89">
                <wp:simplePos x="0" y="0"/>
                <wp:positionH relativeFrom="page">
                  <wp:posOffset>719455</wp:posOffset>
                </wp:positionH>
                <wp:positionV relativeFrom="page">
                  <wp:posOffset>5879465</wp:posOffset>
                </wp:positionV>
                <wp:extent cx="9611995" cy="0"/>
                <wp:effectExtent l="0" t="0" r="0" b="0"/>
                <wp:wrapNone/>
                <wp:docPr id="55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62.95pt" to="813.5pt,4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tlugIAAM8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4.682.517,00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5.237.707,51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111,86%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28,61%</w:t>
      </w:r>
    </w:p>
    <w:p w:rsidR="0085706C" w:rsidRPr="002E6B27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346493AE" wp14:editId="118241FF">
                <wp:simplePos x="0" y="0"/>
                <wp:positionH relativeFrom="page">
                  <wp:posOffset>719455</wp:posOffset>
                </wp:positionH>
                <wp:positionV relativeFrom="page">
                  <wp:posOffset>6079490</wp:posOffset>
                </wp:positionV>
                <wp:extent cx="9611995" cy="0"/>
                <wp:effectExtent l="0" t="0" r="0" b="0"/>
                <wp:wrapNone/>
                <wp:docPr id="553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78.7pt" to="813.5pt,4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4D2A8790" wp14:editId="739F746E">
                <wp:simplePos x="0" y="0"/>
                <wp:positionH relativeFrom="page">
                  <wp:posOffset>719455</wp:posOffset>
                </wp:positionH>
                <wp:positionV relativeFrom="page">
                  <wp:posOffset>6101715</wp:posOffset>
                </wp:positionV>
                <wp:extent cx="9611995" cy="0"/>
                <wp:effectExtent l="0" t="0" r="0" b="0"/>
                <wp:wrapNone/>
                <wp:docPr id="552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flip:x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80.45pt" to="813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E6B27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2E6B27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2E6B27">
        <w:rPr>
          <w:rFonts w:ascii="Arial" w:hAnsi="Arial" w:cs="Arial"/>
          <w:b/>
          <w:bCs/>
          <w:color w:val="FFFFFF" w:themeColor="background1"/>
          <w:sz w:val="16"/>
          <w:szCs w:val="16"/>
        </w:rPr>
        <w:t>8</w:t>
      </w:r>
      <w:r w:rsidRPr="002E6B27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2E6B27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="00755D2E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</w:t>
      </w:r>
      <w:r w:rsidRPr="002E6B27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2E6B27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2E6B27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2E6B27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A. RAČUN RASHODA PREMA FUNKCIJSKOJ KLASIFIKACIJI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 wp14:anchorId="474286FD" wp14:editId="5E416875">
                <wp:simplePos x="0" y="0"/>
                <wp:positionH relativeFrom="page">
                  <wp:posOffset>719455</wp:posOffset>
                </wp:positionH>
                <wp:positionV relativeFrom="page">
                  <wp:posOffset>942975</wp:posOffset>
                </wp:positionV>
                <wp:extent cx="9610725" cy="654685"/>
                <wp:effectExtent l="0" t="0" r="0" b="0"/>
                <wp:wrapNone/>
                <wp:docPr id="5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65468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56.65pt;margin-top:74.25pt;width:756.75pt;height:51.55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</w:p>
    <w:p w:rsidR="0085706C" w:rsidRPr="00755D2E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Izvršenje za izvještajno</w:t>
      </w:r>
      <w:r w:rsidRPr="00755D2E">
        <w:rPr>
          <w:rFonts w:ascii="Times New Roman" w:hAnsi="Times New Roman" w:cs="Times New Roman"/>
          <w:sz w:val="12"/>
          <w:szCs w:val="12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Izvršenje za</w:t>
      </w:r>
      <w:r w:rsidRPr="00755D2E">
        <w:rPr>
          <w:rFonts w:ascii="Times New Roman" w:hAnsi="Times New Roman" w:cs="Times New Roman"/>
          <w:sz w:val="12"/>
          <w:szCs w:val="12"/>
        </w:rPr>
        <w:tab/>
      </w:r>
      <w:proofErr w:type="spellStart"/>
      <w:r w:rsidRPr="00755D2E">
        <w:rPr>
          <w:rFonts w:ascii="Arial" w:hAnsi="Arial" w:cs="Arial"/>
          <w:b/>
          <w:bCs/>
          <w:sz w:val="12"/>
          <w:szCs w:val="12"/>
        </w:rPr>
        <w:t>Index</w:t>
      </w:r>
      <w:proofErr w:type="spellEnd"/>
      <w:r w:rsidRPr="00755D2E">
        <w:rPr>
          <w:rFonts w:ascii="Times New Roman" w:hAnsi="Times New Roman" w:cs="Times New Roman"/>
          <w:sz w:val="12"/>
          <w:szCs w:val="12"/>
        </w:rPr>
        <w:tab/>
      </w:r>
      <w:proofErr w:type="spellStart"/>
      <w:r w:rsidRPr="00755D2E">
        <w:rPr>
          <w:rFonts w:ascii="Arial" w:hAnsi="Arial" w:cs="Arial"/>
          <w:b/>
          <w:bCs/>
          <w:sz w:val="12"/>
          <w:szCs w:val="12"/>
        </w:rPr>
        <w:t>Index</w:t>
      </w:r>
      <w:proofErr w:type="spellEnd"/>
    </w:p>
    <w:p w:rsidR="0085706C" w:rsidRPr="00755D2E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12"/>
          <w:szCs w:val="12"/>
        </w:rPr>
      </w:pPr>
      <w:r w:rsidRPr="00755D2E">
        <w:rPr>
          <w:rFonts w:ascii="Times New Roman" w:hAnsi="Times New Roman" w:cs="Times New Roman"/>
          <w:sz w:val="12"/>
          <w:szCs w:val="12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razdoblje prethodne</w:t>
      </w:r>
      <w:r w:rsidRPr="00755D2E">
        <w:rPr>
          <w:rFonts w:ascii="Times New Roman" w:hAnsi="Times New Roman" w:cs="Times New Roman"/>
          <w:sz w:val="12"/>
          <w:szCs w:val="12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izvještajno razdoblje</w:t>
      </w:r>
      <w:r w:rsidRPr="00755D2E">
        <w:rPr>
          <w:rFonts w:ascii="Times New Roman" w:hAnsi="Times New Roman" w:cs="Times New Roman"/>
          <w:sz w:val="12"/>
          <w:szCs w:val="12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5/2</w:t>
      </w:r>
      <w:r w:rsidRPr="00755D2E">
        <w:rPr>
          <w:rFonts w:ascii="Times New Roman" w:hAnsi="Times New Roman" w:cs="Times New Roman"/>
          <w:sz w:val="12"/>
          <w:szCs w:val="12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5/4</w:t>
      </w:r>
    </w:p>
    <w:p w:rsidR="0085706C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 w:rsidRPr="00755D2E">
        <w:rPr>
          <w:rFonts w:ascii="Times New Roman" w:hAnsi="Times New Roman" w:cs="Times New Roman"/>
          <w:sz w:val="12"/>
          <w:szCs w:val="12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proračunske godine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right" w:pos="9555"/>
          <w:tab w:val="right" w:pos="113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Brojčana oznaka i naziv funkcijske klasifikacije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Izvorni 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Tekući plan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2550"/>
          <w:tab w:val="center" w:pos="6907"/>
          <w:tab w:val="center" w:pos="8707"/>
          <w:tab w:val="center" w:pos="10507"/>
          <w:tab w:val="center" w:pos="12322"/>
          <w:tab w:val="center" w:pos="13687"/>
          <w:tab w:val="center" w:pos="14647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0E513476" wp14:editId="5C56522E">
                <wp:simplePos x="0" y="0"/>
                <wp:positionH relativeFrom="page">
                  <wp:posOffset>719455</wp:posOffset>
                </wp:positionH>
                <wp:positionV relativeFrom="page">
                  <wp:posOffset>1454785</wp:posOffset>
                </wp:positionV>
                <wp:extent cx="9611995" cy="0"/>
                <wp:effectExtent l="0" t="0" r="0" b="0"/>
                <wp:wrapNone/>
                <wp:docPr id="550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14.55pt" to="813.5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 wp14:anchorId="769B9B34" wp14:editId="4A9E1AB1">
                <wp:simplePos x="0" y="0"/>
                <wp:positionH relativeFrom="page">
                  <wp:posOffset>719455</wp:posOffset>
                </wp:positionH>
                <wp:positionV relativeFrom="page">
                  <wp:posOffset>1597660</wp:posOffset>
                </wp:positionV>
                <wp:extent cx="9611995" cy="170815"/>
                <wp:effectExtent l="0" t="0" r="0" b="0"/>
                <wp:wrapNone/>
                <wp:docPr id="54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56.65pt;margin-top:125.8pt;width:756.85pt;height:13.45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4pzg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 wp14:anchorId="2E72DB6F" wp14:editId="0758F0B8">
                <wp:simplePos x="0" y="0"/>
                <wp:positionH relativeFrom="page">
                  <wp:posOffset>719455</wp:posOffset>
                </wp:positionH>
                <wp:positionV relativeFrom="page">
                  <wp:posOffset>1597660</wp:posOffset>
                </wp:positionV>
                <wp:extent cx="9610725" cy="171450"/>
                <wp:effectExtent l="0" t="0" r="0" b="0"/>
                <wp:wrapNone/>
                <wp:docPr id="54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56.65pt;margin-top:125.8pt;width:756.75pt;height:13.5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7A176994" wp14:editId="6F3A4F72">
                <wp:simplePos x="0" y="0"/>
                <wp:positionH relativeFrom="page">
                  <wp:posOffset>719455</wp:posOffset>
                </wp:positionH>
                <wp:positionV relativeFrom="page">
                  <wp:posOffset>1578610</wp:posOffset>
                </wp:positionV>
                <wp:extent cx="9611995" cy="0"/>
                <wp:effectExtent l="0" t="0" r="0" b="0"/>
                <wp:wrapNone/>
                <wp:docPr id="547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24.3pt" to="813.5pt,1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01 Opće javne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1.131.120,00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4.763.913,00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4.763.913,00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1.971.231,55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112,60%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 wp14:anchorId="2B06ABD8" wp14:editId="39FB58CF">
                <wp:simplePos x="0" y="0"/>
                <wp:positionH relativeFrom="page">
                  <wp:posOffset>719455</wp:posOffset>
                </wp:positionH>
                <wp:positionV relativeFrom="page">
                  <wp:posOffset>1769110</wp:posOffset>
                </wp:positionV>
                <wp:extent cx="9611995" cy="152400"/>
                <wp:effectExtent l="0" t="0" r="0" b="0"/>
                <wp:wrapNone/>
                <wp:docPr id="54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56.65pt;margin-top:139.3pt;width:756.85pt;height:12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013 Opće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568.351,00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1.330.244,00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1.330.244,00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569.820,39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100,26%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42,84%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 wp14:anchorId="7A8AC0C8" wp14:editId="3812B2B7">
                <wp:simplePos x="0" y="0"/>
                <wp:positionH relativeFrom="page">
                  <wp:posOffset>719455</wp:posOffset>
                </wp:positionH>
                <wp:positionV relativeFrom="page">
                  <wp:posOffset>1921510</wp:posOffset>
                </wp:positionV>
                <wp:extent cx="9611995" cy="152400"/>
                <wp:effectExtent l="0" t="0" r="0" b="0"/>
                <wp:wrapNone/>
                <wp:docPr id="545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56.65pt;margin-top:151.3pt;width:756.85pt;height:12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018 Prijenosi općeg karaktera između različitih državnih razina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562.769,00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3.433.669,00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3.433.669,00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1.401.411,16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249,02%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40,81%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 wp14:anchorId="405EEC46" wp14:editId="149B1273">
                <wp:simplePos x="0" y="0"/>
                <wp:positionH relativeFrom="page">
                  <wp:posOffset>719455</wp:posOffset>
                </wp:positionH>
                <wp:positionV relativeFrom="page">
                  <wp:posOffset>2103120</wp:posOffset>
                </wp:positionV>
                <wp:extent cx="9611995" cy="170815"/>
                <wp:effectExtent l="0" t="0" r="0" b="0"/>
                <wp:wrapNone/>
                <wp:docPr id="54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56.65pt;margin-top:165.6pt;width:756.85pt;height:13.45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OO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 wp14:anchorId="1C1F712A" wp14:editId="7D451240">
                <wp:simplePos x="0" y="0"/>
                <wp:positionH relativeFrom="page">
                  <wp:posOffset>719455</wp:posOffset>
                </wp:positionH>
                <wp:positionV relativeFrom="page">
                  <wp:posOffset>2103120</wp:posOffset>
                </wp:positionV>
                <wp:extent cx="9610725" cy="171450"/>
                <wp:effectExtent l="0" t="0" r="0" b="0"/>
                <wp:wrapNone/>
                <wp:docPr id="543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56.65pt;margin-top:165.6pt;width:756.75pt;height:13.5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Nj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5DDA11B7" wp14:editId="11E68C0D">
                <wp:simplePos x="0" y="0"/>
                <wp:positionH relativeFrom="page">
                  <wp:posOffset>719455</wp:posOffset>
                </wp:positionH>
                <wp:positionV relativeFrom="page">
                  <wp:posOffset>2084070</wp:posOffset>
                </wp:positionV>
                <wp:extent cx="9611995" cy="0"/>
                <wp:effectExtent l="0" t="0" r="0" b="0"/>
                <wp:wrapNone/>
                <wp:docPr id="542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64.1pt" to="813.5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06 Usluge unapređenja stanovanja i zajednice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1.255.169,00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5.991.215,00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5.991.215,00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913.238,81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112,60%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 wp14:anchorId="549777C8" wp14:editId="51DB222D">
                <wp:simplePos x="0" y="0"/>
                <wp:positionH relativeFrom="page">
                  <wp:posOffset>719455</wp:posOffset>
                </wp:positionH>
                <wp:positionV relativeFrom="page">
                  <wp:posOffset>2273935</wp:posOffset>
                </wp:positionV>
                <wp:extent cx="9611995" cy="262255"/>
                <wp:effectExtent l="0" t="0" r="0" b="0"/>
                <wp:wrapNone/>
                <wp:docPr id="541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56.65pt;margin-top:179.05pt;width:756.85pt;height:20.6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066 Rashodi vezani za stanovanje i kom. pogodnosti koji nisu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1.255.169,00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5.991.215,00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5.991.215,00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913.238,81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72,76%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15,24%</w:t>
      </w: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drugdje svrstani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 wp14:anchorId="5EBAEF1D" wp14:editId="44741269">
                <wp:simplePos x="0" y="0"/>
                <wp:positionH relativeFrom="page">
                  <wp:posOffset>719455</wp:posOffset>
                </wp:positionH>
                <wp:positionV relativeFrom="page">
                  <wp:posOffset>2565400</wp:posOffset>
                </wp:positionV>
                <wp:extent cx="9611995" cy="170815"/>
                <wp:effectExtent l="0" t="0" r="0" b="0"/>
                <wp:wrapNone/>
                <wp:docPr id="540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56.65pt;margin-top:202pt;width:756.85pt;height:13.4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 wp14:anchorId="33F32F0C" wp14:editId="13609E3A">
                <wp:simplePos x="0" y="0"/>
                <wp:positionH relativeFrom="page">
                  <wp:posOffset>719455</wp:posOffset>
                </wp:positionH>
                <wp:positionV relativeFrom="page">
                  <wp:posOffset>2565400</wp:posOffset>
                </wp:positionV>
                <wp:extent cx="9610725" cy="171450"/>
                <wp:effectExtent l="0" t="0" r="0" b="0"/>
                <wp:wrapNone/>
                <wp:docPr id="539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56.65pt;margin-top:202pt;width:756.75pt;height:13.5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PBzw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7CA2D9C1" wp14:editId="0E88B448">
                <wp:simplePos x="0" y="0"/>
                <wp:positionH relativeFrom="page">
                  <wp:posOffset>719455</wp:posOffset>
                </wp:positionH>
                <wp:positionV relativeFrom="page">
                  <wp:posOffset>2546350</wp:posOffset>
                </wp:positionV>
                <wp:extent cx="9611995" cy="0"/>
                <wp:effectExtent l="0" t="0" r="0" b="0"/>
                <wp:wrapNone/>
                <wp:docPr id="538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9" o:spid="_x0000_s1026" style="position:absolute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00.5pt" to="813.5pt,2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08 Rekreacija, kultura i religija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1.513.677,00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5.469.160,00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5.469.160,00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1.472.068,03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112,60%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2D78E8AD" wp14:editId="1283095F">
                <wp:simplePos x="0" y="0"/>
                <wp:positionH relativeFrom="page">
                  <wp:posOffset>719455</wp:posOffset>
                </wp:positionH>
                <wp:positionV relativeFrom="page">
                  <wp:posOffset>2736850</wp:posOffset>
                </wp:positionV>
                <wp:extent cx="9611995" cy="152400"/>
                <wp:effectExtent l="0" t="0" r="0" b="0"/>
                <wp:wrapNone/>
                <wp:docPr id="537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56.65pt;margin-top:215.5pt;width:756.85pt;height:12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gP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086 Rashodi za rekreaciju, kulturu i religiju koji nisu drugdje svrstani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1.513.677,00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5.469.160,00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5.469.160,00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1.472.068,03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97,25%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26,92%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480B30CB" wp14:editId="705BA6D2">
                <wp:simplePos x="0" y="0"/>
                <wp:positionH relativeFrom="page">
                  <wp:posOffset>719455</wp:posOffset>
                </wp:positionH>
                <wp:positionV relativeFrom="page">
                  <wp:posOffset>2917825</wp:posOffset>
                </wp:positionV>
                <wp:extent cx="9611995" cy="170815"/>
                <wp:effectExtent l="0" t="0" r="0" b="0"/>
                <wp:wrapNone/>
                <wp:docPr id="536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56.65pt;margin-top:229.75pt;width:756.85pt;height:13.4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71BC6A5" wp14:editId="4FA06143">
                <wp:simplePos x="0" y="0"/>
                <wp:positionH relativeFrom="page">
                  <wp:posOffset>719455</wp:posOffset>
                </wp:positionH>
                <wp:positionV relativeFrom="page">
                  <wp:posOffset>2917825</wp:posOffset>
                </wp:positionV>
                <wp:extent cx="9610725" cy="171450"/>
                <wp:effectExtent l="0" t="0" r="0" b="0"/>
                <wp:wrapNone/>
                <wp:docPr id="535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56.65pt;margin-top:229.75pt;width:756.75pt;height:1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dIzw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56C01F74" wp14:editId="2383965C">
                <wp:simplePos x="0" y="0"/>
                <wp:positionH relativeFrom="page">
                  <wp:posOffset>719455</wp:posOffset>
                </wp:positionH>
                <wp:positionV relativeFrom="page">
                  <wp:posOffset>2898775</wp:posOffset>
                </wp:positionV>
                <wp:extent cx="9611995" cy="0"/>
                <wp:effectExtent l="0" t="0" r="0" b="0"/>
                <wp:wrapNone/>
                <wp:docPr id="534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0" o:spid="_x0000_s1026" style="position:absolute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28.25pt" to="813.5pt,2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09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782.551,00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112,60%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0A2C0C82" wp14:editId="56E89CD5">
                <wp:simplePos x="0" y="0"/>
                <wp:positionH relativeFrom="page">
                  <wp:posOffset>719455</wp:posOffset>
                </wp:positionH>
                <wp:positionV relativeFrom="page">
                  <wp:posOffset>3089275</wp:posOffset>
                </wp:positionV>
                <wp:extent cx="9611995" cy="152400"/>
                <wp:effectExtent l="0" t="0" r="0" b="0"/>
                <wp:wrapNone/>
                <wp:docPr id="533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56.65pt;margin-top:243.25pt;width:756.85pt;height:1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091 Predškolsko i osnovno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782.551,00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112,60%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34D58DC4" wp14:editId="7FAC71BD">
                <wp:simplePos x="0" y="0"/>
                <wp:positionH relativeFrom="page">
                  <wp:posOffset>719455</wp:posOffset>
                </wp:positionH>
                <wp:positionV relativeFrom="page">
                  <wp:posOffset>3251200</wp:posOffset>
                </wp:positionV>
                <wp:extent cx="9611995" cy="0"/>
                <wp:effectExtent l="0" t="0" r="0" b="0"/>
                <wp:wrapNone/>
                <wp:docPr id="532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1" o:spid="_x0000_s1026" style="position:absolute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56pt" to="813.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4.682.517,00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5.237.707,51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111,86%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28,61%</w:t>
      </w:r>
    </w:p>
    <w:p w:rsidR="007E0CD9" w:rsidRDefault="003D55A4" w:rsidP="007E0CD9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15946230" wp14:editId="78878F18">
                <wp:simplePos x="0" y="0"/>
                <wp:positionH relativeFrom="page">
                  <wp:posOffset>719455</wp:posOffset>
                </wp:positionH>
                <wp:positionV relativeFrom="page">
                  <wp:posOffset>3451225</wp:posOffset>
                </wp:positionV>
                <wp:extent cx="9611995" cy="0"/>
                <wp:effectExtent l="0" t="0" r="0" b="0"/>
                <wp:wrapNone/>
                <wp:docPr id="531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2" o:spid="_x0000_s1026" style="position:absolute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1.75pt" to="813.5pt,2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03898CC0" wp14:editId="4EE94D22">
                <wp:simplePos x="0" y="0"/>
                <wp:positionH relativeFrom="page">
                  <wp:posOffset>719455</wp:posOffset>
                </wp:positionH>
                <wp:positionV relativeFrom="page">
                  <wp:posOffset>3473450</wp:posOffset>
                </wp:positionV>
                <wp:extent cx="9611995" cy="0"/>
                <wp:effectExtent l="0" t="0" r="0" b="0"/>
                <wp:wrapNone/>
                <wp:docPr id="530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7" o:spid="_x0000_s1026" style="position:absolute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3.5pt" to="813.5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6358A" w:rsidRDefault="00C6358A" w:rsidP="007E0CD9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lastRenderedPageBreak/>
        <w:t>: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 w:rsidP="00755D2E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II. POSEBNI DIO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6740F1B5" wp14:editId="41859D39">
                <wp:simplePos x="0" y="0"/>
                <wp:positionH relativeFrom="page">
                  <wp:posOffset>719455</wp:posOffset>
                </wp:positionH>
                <wp:positionV relativeFrom="page">
                  <wp:posOffset>1130935</wp:posOffset>
                </wp:positionV>
                <wp:extent cx="9610725" cy="347345"/>
                <wp:effectExtent l="0" t="0" r="0" b="0"/>
                <wp:wrapNone/>
                <wp:docPr id="529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6D1" w:rsidRDefault="00D226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2AA3CA" wp14:editId="1EDA52DA">
                                  <wp:extent cx="9610725" cy="495300"/>
                                  <wp:effectExtent l="0" t="0" r="0" b="0"/>
                                  <wp:docPr id="832" name="Slika 8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07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9" style="position:absolute;margin-left:56.65pt;margin-top:89.05pt;width:756.75pt;height:27.3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" o:allowincell="f" filled="f" stroked="f" strokeweight="0">
                <v:textbox inset="0,0,0,0">
                  <w:txbxContent>
                    <w:p w:rsidR="00D226D1" w:rsidRDefault="00D226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02AA3CA" wp14:editId="1EDA52DA">
                            <wp:extent cx="9610725" cy="495300"/>
                            <wp:effectExtent l="0" t="0" r="0" b="0"/>
                            <wp:docPr id="832" name="Slika 8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07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IZVRŠENJE PO ORGANIZACIJSKOJ KLASIFIKACIJI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>
      <w:pPr>
        <w:widowControl w:val="0"/>
        <w:tabs>
          <w:tab w:val="right" w:pos="13800"/>
          <w:tab w:val="center" w:pos="14467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3800"/>
          <w:tab w:val="center" w:pos="14467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 wp14:anchorId="3DED5FD6" wp14:editId="56825D32">
                <wp:simplePos x="0" y="0"/>
                <wp:positionH relativeFrom="page">
                  <wp:posOffset>720725</wp:posOffset>
                </wp:positionH>
                <wp:positionV relativeFrom="page">
                  <wp:posOffset>1241425</wp:posOffset>
                </wp:positionV>
                <wp:extent cx="9610725" cy="475615"/>
                <wp:effectExtent l="0" t="0" r="0" b="0"/>
                <wp:wrapNone/>
                <wp:docPr id="52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7561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56.75pt;margin-top:97.75pt;width:756.75pt;height:37.45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Izvršenje za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0"/>
          <w:szCs w:val="20"/>
        </w:rPr>
        <w:t>Index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izvještajno razdoblje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4/3</w:t>
      </w:r>
    </w:p>
    <w:p w:rsidR="0085706C" w:rsidRDefault="003D55A4">
      <w:pPr>
        <w:widowControl w:val="0"/>
        <w:tabs>
          <w:tab w:val="left" w:pos="300"/>
          <w:tab w:val="right" w:pos="10200"/>
          <w:tab w:val="right" w:pos="120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Brojčana oznaka i naziv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Izvorni 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Tekući plan</w:t>
      </w:r>
    </w:p>
    <w:p w:rsidR="0085706C" w:rsidRDefault="003D55A4">
      <w:pPr>
        <w:widowControl w:val="0"/>
        <w:tabs>
          <w:tab w:val="center" w:pos="1455"/>
          <w:tab w:val="center" w:pos="9352"/>
          <w:tab w:val="center" w:pos="11152"/>
          <w:tab w:val="center" w:pos="12952"/>
          <w:tab w:val="center" w:pos="14467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623E39CD" wp14:editId="083C6A3B">
                <wp:simplePos x="0" y="0"/>
                <wp:positionH relativeFrom="page">
                  <wp:posOffset>720725</wp:posOffset>
                </wp:positionH>
                <wp:positionV relativeFrom="page">
                  <wp:posOffset>1790700</wp:posOffset>
                </wp:positionV>
                <wp:extent cx="9611995" cy="0"/>
                <wp:effectExtent l="0" t="0" r="0" b="0"/>
                <wp:wrapNone/>
                <wp:docPr id="527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4" o:spid="_x0000_s1026" style="position:absolute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5pt,141pt" to="813.6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dAuwIAAM8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10C41D79" wp14:editId="4EAB5BBC">
                <wp:simplePos x="0" y="0"/>
                <wp:positionH relativeFrom="page">
                  <wp:posOffset>720725</wp:posOffset>
                </wp:positionH>
                <wp:positionV relativeFrom="page">
                  <wp:posOffset>1790700</wp:posOffset>
                </wp:positionV>
                <wp:extent cx="9611995" cy="0"/>
                <wp:effectExtent l="0" t="0" r="0" b="0"/>
                <wp:wrapNone/>
                <wp:docPr id="526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3" o:spid="_x0000_s1026" style="position:absolute;flip:x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5pt,141pt" to="813.6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5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 wp14:anchorId="1EEB1EA7" wp14:editId="3D03C0F6">
                <wp:simplePos x="0" y="0"/>
                <wp:positionH relativeFrom="page">
                  <wp:posOffset>719455</wp:posOffset>
                </wp:positionH>
                <wp:positionV relativeFrom="page">
                  <wp:posOffset>1943100</wp:posOffset>
                </wp:positionV>
                <wp:extent cx="9610725" cy="171450"/>
                <wp:effectExtent l="0" t="0" r="0" b="0"/>
                <wp:wrapNone/>
                <wp:docPr id="52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56.65pt;margin-top:153pt;width:756.75pt;height:13.5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" o:allowincell="f" fillcolor="silver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 wp14:anchorId="540E8478" wp14:editId="4BFCC709">
                <wp:simplePos x="0" y="0"/>
                <wp:positionH relativeFrom="page">
                  <wp:posOffset>718185</wp:posOffset>
                </wp:positionH>
                <wp:positionV relativeFrom="page">
                  <wp:posOffset>2114550</wp:posOffset>
                </wp:positionV>
                <wp:extent cx="9611995" cy="203200"/>
                <wp:effectExtent l="0" t="0" r="0" b="0"/>
                <wp:wrapNone/>
                <wp:docPr id="52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56.55pt;margin-top:166.5pt;width:756.85pt;height:16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RAZDJEL 001  JEDINSTVENI UPRAVNI ODJEL OPĆINE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1.395.186,42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 wp14:anchorId="3B6C7D23" wp14:editId="4C096B86">
                <wp:simplePos x="0" y="0"/>
                <wp:positionH relativeFrom="page">
                  <wp:posOffset>719455</wp:posOffset>
                </wp:positionH>
                <wp:positionV relativeFrom="page">
                  <wp:posOffset>2406650</wp:posOffset>
                </wp:positionV>
                <wp:extent cx="9611995" cy="203200"/>
                <wp:effectExtent l="0" t="0" r="0" b="0"/>
                <wp:wrapNone/>
                <wp:docPr id="523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56.65pt;margin-top:189.5pt;width:756.85pt;height:16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001  JEDINSTVENI UPRAVNI ODJEL OPĆINE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1.395.186,42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28,62%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 wp14:anchorId="206EDC48" wp14:editId="58057F83">
                <wp:simplePos x="0" y="0"/>
                <wp:positionH relativeFrom="page">
                  <wp:posOffset>718185</wp:posOffset>
                </wp:positionH>
                <wp:positionV relativeFrom="page">
                  <wp:posOffset>2406650</wp:posOffset>
                </wp:positionV>
                <wp:extent cx="9610725" cy="380365"/>
                <wp:effectExtent l="0" t="0" r="0" b="0"/>
                <wp:wrapNone/>
                <wp:docPr id="522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803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56.55pt;margin-top:189.5pt;width:756.75pt;height:29.9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 wp14:anchorId="65F997C2" wp14:editId="333FDF25">
                <wp:simplePos x="0" y="0"/>
                <wp:positionH relativeFrom="page">
                  <wp:posOffset>719455</wp:posOffset>
                </wp:positionH>
                <wp:positionV relativeFrom="page">
                  <wp:posOffset>2647315</wp:posOffset>
                </wp:positionV>
                <wp:extent cx="9611995" cy="378460"/>
                <wp:effectExtent l="0" t="0" r="0" b="0"/>
                <wp:wrapNone/>
                <wp:docPr id="521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56.65pt;margin-top:208.45pt;width:756.85pt;height:29.8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0J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346056F9" wp14:editId="6EF561B3">
                <wp:simplePos x="0" y="0"/>
                <wp:positionH relativeFrom="page">
                  <wp:posOffset>719455</wp:posOffset>
                </wp:positionH>
                <wp:positionV relativeFrom="page">
                  <wp:posOffset>2628265</wp:posOffset>
                </wp:positionV>
                <wp:extent cx="9611995" cy="0"/>
                <wp:effectExtent l="0" t="0" r="0" b="0"/>
                <wp:wrapNone/>
                <wp:docPr id="520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5" o:spid="_x0000_s1026" style="position:absolute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06.95pt" to="813.5pt,2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RAZDJEL 002  PREDSTAVNIČKA I IZVRŠNA TIJELA OPĆINE I MJESNE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35,17%</w: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SAMOUPRAVE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 wp14:anchorId="56B208A9" wp14:editId="07032652">
                <wp:simplePos x="0" y="0"/>
                <wp:positionH relativeFrom="page">
                  <wp:posOffset>776605</wp:posOffset>
                </wp:positionH>
                <wp:positionV relativeFrom="page">
                  <wp:posOffset>2787015</wp:posOffset>
                </wp:positionV>
                <wp:extent cx="9611995" cy="378460"/>
                <wp:effectExtent l="0" t="0" r="0" b="0"/>
                <wp:wrapNone/>
                <wp:docPr id="519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61.15pt;margin-top:219.45pt;width:756.85pt;height:29.8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yT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002  PREDSTAVNIČKA I IZVRŠNA TIJELA OPĆINE I MJESNE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35,17%</w: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SAMOUPRAVE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 wp14:anchorId="1EE1D2FC" wp14:editId="5867D40E">
                <wp:simplePos x="0" y="0"/>
                <wp:positionH relativeFrom="page">
                  <wp:posOffset>719455</wp:posOffset>
                </wp:positionH>
                <wp:positionV relativeFrom="page">
                  <wp:posOffset>3165475</wp:posOffset>
                </wp:positionV>
                <wp:extent cx="9610725" cy="380365"/>
                <wp:effectExtent l="0" t="0" r="0" b="0"/>
                <wp:wrapNone/>
                <wp:docPr id="518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803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56.65pt;margin-top:249.25pt;width:756.75pt;height:29.9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223EF401" wp14:editId="642398D0">
                <wp:simplePos x="0" y="0"/>
                <wp:positionH relativeFrom="page">
                  <wp:posOffset>716915</wp:posOffset>
                </wp:positionH>
                <wp:positionV relativeFrom="page">
                  <wp:posOffset>3165475</wp:posOffset>
                </wp:positionV>
                <wp:extent cx="9611995" cy="0"/>
                <wp:effectExtent l="0" t="0" r="0" b="0"/>
                <wp:wrapNone/>
                <wp:docPr id="517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6" o:spid="_x0000_s1026" style="position:absolute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45pt,249.25pt" to="813.3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 wp14:anchorId="44AA4438" wp14:editId="5307FE52">
                <wp:simplePos x="0" y="0"/>
                <wp:positionH relativeFrom="page">
                  <wp:posOffset>719455</wp:posOffset>
                </wp:positionH>
                <wp:positionV relativeFrom="page">
                  <wp:posOffset>3442335</wp:posOffset>
                </wp:positionV>
                <wp:extent cx="9611995" cy="378460"/>
                <wp:effectExtent l="0" t="0" r="0" b="0"/>
                <wp:wrapNone/>
                <wp:docPr id="516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56.65pt;margin-top:271.05pt;width:756.85pt;height:29.8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MR0A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RAZDJEL 003  KOMUNALNE STAMBENE I DJELATNOSTI UREĐENJA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8.110.101,00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8.110.101,00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1.748.477,42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21,56%</w: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PROSTORA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 wp14:anchorId="74B471CB" wp14:editId="497E6910">
                <wp:simplePos x="0" y="0"/>
                <wp:positionH relativeFrom="page">
                  <wp:posOffset>719455</wp:posOffset>
                </wp:positionH>
                <wp:positionV relativeFrom="page">
                  <wp:posOffset>3821430</wp:posOffset>
                </wp:positionV>
                <wp:extent cx="9611995" cy="203200"/>
                <wp:effectExtent l="0" t="0" r="0" b="0"/>
                <wp:wrapNone/>
                <wp:docPr id="515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56.65pt;margin-top:300.9pt;width:756.85pt;height:16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00301  KOMUNALNA DJELATNOST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4.407.783,00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4.407.783,00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1.407.372,56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31,93%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 wp14:anchorId="11916F72" wp14:editId="136D19B8">
                <wp:simplePos x="0" y="0"/>
                <wp:positionH relativeFrom="page">
                  <wp:posOffset>719455</wp:posOffset>
                </wp:positionH>
                <wp:positionV relativeFrom="page">
                  <wp:posOffset>4043680</wp:posOffset>
                </wp:positionV>
                <wp:extent cx="9611995" cy="203200"/>
                <wp:effectExtent l="0" t="0" r="0" b="0"/>
                <wp:wrapNone/>
                <wp:docPr id="514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56.65pt;margin-top:318.4pt;width:756.85pt;height:16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00302  STAMBENA DJELATNOST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2.269.000,00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2.269.000,00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2,81%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 wp14:anchorId="5B806F40" wp14:editId="6938C80F">
                <wp:simplePos x="0" y="0"/>
                <wp:positionH relativeFrom="page">
                  <wp:posOffset>719455</wp:posOffset>
                </wp:positionH>
                <wp:positionV relativeFrom="page">
                  <wp:posOffset>4265295</wp:posOffset>
                </wp:positionV>
                <wp:extent cx="9611995" cy="378460"/>
                <wp:effectExtent l="0" t="0" r="0" b="0"/>
                <wp:wrapNone/>
                <wp:docPr id="513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56.65pt;margin-top:335.85pt;width:756.85pt;height:29.8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jdzw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00303  PROSTORNO PLANIRANJE, ZAŠTITA OKOLIŠA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4,25%</w: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KULTURNIH SPOMENIKA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425FD12C" wp14:editId="70E86A23">
                <wp:simplePos x="0" y="0"/>
                <wp:positionH relativeFrom="page">
                  <wp:posOffset>716915</wp:posOffset>
                </wp:positionH>
                <wp:positionV relativeFrom="page">
                  <wp:posOffset>4458970</wp:posOffset>
                </wp:positionV>
                <wp:extent cx="9611995" cy="203200"/>
                <wp:effectExtent l="0" t="0" r="0" b="0"/>
                <wp:wrapNone/>
                <wp:docPr id="512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56.45pt;margin-top:351.1pt;width:756.85pt;height:16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00304  VATROGASTVO I SIGURNOST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73,89%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1F3CA2CC" wp14:editId="743E3D1B">
                <wp:simplePos x="0" y="0"/>
                <wp:positionH relativeFrom="page">
                  <wp:posOffset>716915</wp:posOffset>
                </wp:positionH>
                <wp:positionV relativeFrom="page">
                  <wp:posOffset>4643755</wp:posOffset>
                </wp:positionV>
                <wp:extent cx="9610725" cy="199390"/>
                <wp:effectExtent l="0" t="0" r="0" b="0"/>
                <wp:wrapNone/>
                <wp:docPr id="511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56.45pt;margin-top:365.65pt;width:756.75pt;height:15.7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W50Q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" o:allowincell="f" fillcolor="silver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12BB1C36" wp14:editId="2F361092">
                <wp:simplePos x="0" y="0"/>
                <wp:positionH relativeFrom="page">
                  <wp:posOffset>716915</wp:posOffset>
                </wp:positionH>
                <wp:positionV relativeFrom="page">
                  <wp:posOffset>4662170</wp:posOffset>
                </wp:positionV>
                <wp:extent cx="9611995" cy="0"/>
                <wp:effectExtent l="0" t="0" r="0" b="0"/>
                <wp:wrapNone/>
                <wp:docPr id="510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7" o:spid="_x0000_s1026" style="position:absolute;flip:x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45pt,367.1pt" to="813.3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4826796B" wp14:editId="070CE98C">
                <wp:simplePos x="0" y="0"/>
                <wp:positionH relativeFrom="page">
                  <wp:posOffset>719455</wp:posOffset>
                </wp:positionH>
                <wp:positionV relativeFrom="page">
                  <wp:posOffset>4903470</wp:posOffset>
                </wp:positionV>
                <wp:extent cx="9611995" cy="203200"/>
                <wp:effectExtent l="0" t="0" r="0" b="0"/>
                <wp:wrapNone/>
                <wp:docPr id="5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56.65pt;margin-top:386.1pt;width:756.85pt;height:16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wdzgIAALI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RAZDJEL 004  KULTURA, ZNANOST, ŠPORT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146.681,80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23,28%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5685403" wp14:editId="5E6BBAC0">
                <wp:simplePos x="0" y="0"/>
                <wp:positionH relativeFrom="page">
                  <wp:posOffset>720725</wp:posOffset>
                </wp:positionH>
                <wp:positionV relativeFrom="page">
                  <wp:posOffset>4903470</wp:posOffset>
                </wp:positionV>
                <wp:extent cx="9611995" cy="203200"/>
                <wp:effectExtent l="0" t="0" r="0" b="0"/>
                <wp:wrapNone/>
                <wp:docPr id="50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56.75pt;margin-top:386.1pt;width:756.85pt;height:1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eKzg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00401  KULTURA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65E83269" wp14:editId="17E2DE1C">
                <wp:simplePos x="0" y="0"/>
                <wp:positionH relativeFrom="page">
                  <wp:posOffset>720725</wp:posOffset>
                </wp:positionH>
                <wp:positionV relativeFrom="page">
                  <wp:posOffset>5125720</wp:posOffset>
                </wp:positionV>
                <wp:extent cx="9611995" cy="203200"/>
                <wp:effectExtent l="0" t="0" r="0" b="0"/>
                <wp:wrapNone/>
                <wp:docPr id="507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56.75pt;margin-top:403.6pt;width:756.85pt;height:16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00403  ŠPORT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117.681,80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25,58%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756F843A" wp14:editId="52309DC7">
                <wp:simplePos x="0" y="0"/>
                <wp:positionH relativeFrom="page">
                  <wp:posOffset>716915</wp:posOffset>
                </wp:positionH>
                <wp:positionV relativeFrom="page">
                  <wp:posOffset>5264785</wp:posOffset>
                </wp:positionV>
                <wp:extent cx="9610725" cy="250190"/>
                <wp:effectExtent l="0" t="0" r="0" b="0"/>
                <wp:wrapNone/>
                <wp:docPr id="506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01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56.45pt;margin-top:414.55pt;width:756.75pt;height:19.7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2E21CD1C" wp14:editId="61C681A3">
                <wp:simplePos x="0" y="0"/>
                <wp:positionH relativeFrom="page">
                  <wp:posOffset>719455</wp:posOffset>
                </wp:positionH>
                <wp:positionV relativeFrom="page">
                  <wp:posOffset>5569585</wp:posOffset>
                </wp:positionV>
                <wp:extent cx="9611995" cy="203200"/>
                <wp:effectExtent l="0" t="0" r="0" b="0"/>
                <wp:wrapNone/>
                <wp:docPr id="505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56.65pt;margin-top:438.55pt;width:756.85pt;height:16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L/zgIAALI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RAZDJEL 005  ŠKOLSTVO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866.178,86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41,91%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17683B96" wp14:editId="14C29627">
                <wp:simplePos x="0" y="0"/>
                <wp:positionH relativeFrom="page">
                  <wp:posOffset>720725</wp:posOffset>
                </wp:positionH>
                <wp:positionV relativeFrom="page">
                  <wp:posOffset>5514975</wp:posOffset>
                </wp:positionV>
                <wp:extent cx="9611995" cy="0"/>
                <wp:effectExtent l="0" t="0" r="0" b="0"/>
                <wp:wrapNone/>
                <wp:docPr id="504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8" o:spid="_x0000_s1026" style="position:absolute;flip:x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5pt,434.25pt" to="813.6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5CFugIAAM8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0807138A" wp14:editId="12853F8C">
                <wp:simplePos x="0" y="0"/>
                <wp:positionH relativeFrom="page">
                  <wp:posOffset>719455</wp:posOffset>
                </wp:positionH>
                <wp:positionV relativeFrom="page">
                  <wp:posOffset>5773420</wp:posOffset>
                </wp:positionV>
                <wp:extent cx="9611995" cy="203200"/>
                <wp:effectExtent l="0" t="0" r="0" b="0"/>
                <wp:wrapNone/>
                <wp:docPr id="503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56.65pt;margin-top:454.6pt;width:756.85pt;height:16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kmzg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00501  PREDŠKOLSKI ODGOJ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581.831,08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44,35%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center" w:pos="1451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1CE389FF" wp14:editId="6031AE96">
                <wp:simplePos x="0" y="0"/>
                <wp:positionH relativeFrom="page">
                  <wp:posOffset>719455</wp:posOffset>
                </wp:positionH>
                <wp:positionV relativeFrom="page">
                  <wp:posOffset>5995670</wp:posOffset>
                </wp:positionV>
                <wp:extent cx="9611995" cy="203200"/>
                <wp:effectExtent l="0" t="0" r="0" b="0"/>
                <wp:wrapNone/>
                <wp:docPr id="502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56.65pt;margin-top:472.1pt;width:756.85pt;height:16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00502  OSNOVNO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137.207,78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36,11%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6D039E1C" wp14:editId="3ED58E69">
                <wp:simplePos x="0" y="0"/>
                <wp:positionH relativeFrom="page">
                  <wp:posOffset>719455</wp:posOffset>
                </wp:positionH>
                <wp:positionV relativeFrom="page">
                  <wp:posOffset>6217285</wp:posOffset>
                </wp:positionV>
                <wp:extent cx="9611995" cy="203200"/>
                <wp:effectExtent l="0" t="0" r="0" b="0"/>
                <wp:wrapNone/>
                <wp:docPr id="50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56.65pt;margin-top:489.55pt;width:756.85pt;height:16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00503  SREDNJEŠKOLSKO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54,99%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21C51DE6" wp14:editId="2218CC89">
                <wp:simplePos x="0" y="0"/>
                <wp:positionH relativeFrom="page">
                  <wp:posOffset>719455</wp:posOffset>
                </wp:positionH>
                <wp:positionV relativeFrom="page">
                  <wp:posOffset>6438900</wp:posOffset>
                </wp:positionV>
                <wp:extent cx="9611995" cy="203200"/>
                <wp:effectExtent l="0" t="0" r="0" b="0"/>
                <wp:wrapNone/>
                <wp:docPr id="500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56.65pt;margin-top:507pt;width:756.85pt;height:16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00504  VISOKOŠKOLSKO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34,62%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2C6B5E4A" wp14:editId="2E0D1167">
                <wp:simplePos x="0" y="0"/>
                <wp:positionH relativeFrom="page">
                  <wp:posOffset>777875</wp:posOffset>
                </wp:positionH>
                <wp:positionV relativeFrom="page">
                  <wp:posOffset>6420485</wp:posOffset>
                </wp:positionV>
                <wp:extent cx="9611995" cy="0"/>
                <wp:effectExtent l="0" t="0" r="27305" b="19050"/>
                <wp:wrapNone/>
                <wp:docPr id="499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9" o:spid="_x0000_s1026" style="position:absolute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25pt,505.55pt" to="818.1pt,5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46617210" wp14:editId="23619AE5">
                <wp:simplePos x="0" y="0"/>
                <wp:positionH relativeFrom="page">
                  <wp:posOffset>719455</wp:posOffset>
                </wp:positionH>
                <wp:positionV relativeFrom="page">
                  <wp:posOffset>6442710</wp:posOffset>
                </wp:positionV>
                <wp:extent cx="9610725" cy="199390"/>
                <wp:effectExtent l="0" t="0" r="28575" b="10160"/>
                <wp:wrapNone/>
                <wp:docPr id="498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56.65pt;margin-top:507.3pt;width:756.75pt;height:15.7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RAZDJEL 006  SOCIJALNA SKRB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0,00%</w:t>
      </w:r>
    </w:p>
    <w:p w:rsidR="00755D2E" w:rsidRDefault="003D55A4" w:rsidP="00755D2E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727FF6D0" wp14:editId="322C8F89">
                <wp:simplePos x="0" y="0"/>
                <wp:positionH relativeFrom="page">
                  <wp:posOffset>719455</wp:posOffset>
                </wp:positionH>
                <wp:positionV relativeFrom="page">
                  <wp:posOffset>6680200</wp:posOffset>
                </wp:positionV>
                <wp:extent cx="9611995" cy="45085"/>
                <wp:effectExtent l="0" t="0" r="0" b="0"/>
                <wp:wrapNone/>
                <wp:docPr id="497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56.65pt;margin-top:526pt;width:756.85pt;height:3.5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5D2E" w:rsidRDefault="00755D2E" w:rsidP="00755D2E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755D2E" w:rsidRDefault="00755D2E" w:rsidP="00755D2E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 w:rsidP="00755D2E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 wp14:anchorId="728B4BEA" wp14:editId="64EC4558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203200"/>
                <wp:effectExtent l="0" t="0" r="0" b="0"/>
                <wp:wrapNone/>
                <wp:docPr id="49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6.65pt;margin-top:71.05pt;width:756.85pt;height:16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iEzQIAALA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006  SOCIJALNA SKRB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D226D1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572D2C31" wp14:editId="7B052ADD">
                <wp:simplePos x="0" y="0"/>
                <wp:positionH relativeFrom="page">
                  <wp:posOffset>719455</wp:posOffset>
                </wp:positionH>
                <wp:positionV relativeFrom="page">
                  <wp:posOffset>1000760</wp:posOffset>
                </wp:positionV>
                <wp:extent cx="9611995" cy="0"/>
                <wp:effectExtent l="0" t="0" r="27305" b="19050"/>
                <wp:wrapNone/>
                <wp:docPr id="494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0" o:spid="_x0000_s1026" style="position:absolute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78.8pt" to="813.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 wp14:anchorId="104A630A" wp14:editId="10C628C3">
                <wp:simplePos x="0" y="0"/>
                <wp:positionH relativeFrom="page">
                  <wp:posOffset>720725</wp:posOffset>
                </wp:positionH>
                <wp:positionV relativeFrom="page">
                  <wp:posOffset>1003935</wp:posOffset>
                </wp:positionV>
                <wp:extent cx="9610725" cy="199390"/>
                <wp:effectExtent l="0" t="0" r="28575" b="10160"/>
                <wp:wrapNone/>
                <wp:docPr id="49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56.75pt;margin-top:79.05pt;width:756.75pt;height:15.7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Lo0AIAALE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 w:rsidR="003D55A4"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 wp14:anchorId="1D16882D" wp14:editId="0472D6D5">
                <wp:simplePos x="0" y="0"/>
                <wp:positionH relativeFrom="page">
                  <wp:posOffset>719455</wp:posOffset>
                </wp:positionH>
                <wp:positionV relativeFrom="page">
                  <wp:posOffset>1143635</wp:posOffset>
                </wp:positionV>
                <wp:extent cx="9611995" cy="203200"/>
                <wp:effectExtent l="0" t="0" r="0" b="0"/>
                <wp:wrapNone/>
                <wp:docPr id="49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56.65pt;margin-top:90.05pt;width:756.85pt;height:16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wGzAIAALE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" o:allowincell="f">
                <w10:wrap anchorx="page" anchory="page"/>
              </v:rect>
            </w:pict>
          </mc:Fallback>
        </mc:AlternateContent>
      </w:r>
      <w:r w:rsidR="003D55A4">
        <w:rPr>
          <w:rFonts w:ascii="Arial" w:hAnsi="Arial" w:cs="Arial"/>
          <w:b/>
          <w:bCs/>
          <w:sz w:val="24"/>
          <w:szCs w:val="24"/>
        </w:rPr>
        <w:t>RAZDJEL 007  OSTALI KORISNICI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270.851,00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270.851,00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158.900,00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 wp14:anchorId="44A84A7F" wp14:editId="073ECEEB">
                <wp:simplePos x="0" y="0"/>
                <wp:positionH relativeFrom="page">
                  <wp:posOffset>719455</wp:posOffset>
                </wp:positionH>
                <wp:positionV relativeFrom="page">
                  <wp:posOffset>1347470</wp:posOffset>
                </wp:positionV>
                <wp:extent cx="9611995" cy="203200"/>
                <wp:effectExtent l="0" t="0" r="0" b="0"/>
                <wp:wrapNone/>
                <wp:docPr id="49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56.65pt;margin-top:106.1pt;width:756.85pt;height:16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007  OSTALI KORISNICI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D226D1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0F94CC9D" wp14:editId="5A7A6233">
                <wp:simplePos x="0" y="0"/>
                <wp:positionH relativeFrom="page">
                  <wp:posOffset>719455</wp:posOffset>
                </wp:positionH>
                <wp:positionV relativeFrom="page">
                  <wp:posOffset>1445260</wp:posOffset>
                </wp:positionV>
                <wp:extent cx="9611995" cy="0"/>
                <wp:effectExtent l="0" t="0" r="27305" b="19050"/>
                <wp:wrapNone/>
                <wp:docPr id="490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1" o:spid="_x0000_s1026" style="position:absolute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13.8pt" to="813.5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 w:rsidR="003D55A4">
        <w:rPr>
          <w:noProof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 wp14:anchorId="24161D17" wp14:editId="7F66B7AB">
                <wp:simplePos x="0" y="0"/>
                <wp:positionH relativeFrom="page">
                  <wp:posOffset>720725</wp:posOffset>
                </wp:positionH>
                <wp:positionV relativeFrom="page">
                  <wp:posOffset>1445260</wp:posOffset>
                </wp:positionV>
                <wp:extent cx="9610725" cy="199390"/>
                <wp:effectExtent l="0" t="0" r="28575" b="10160"/>
                <wp:wrapNone/>
                <wp:docPr id="49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56.75pt;margin-top:113.8pt;width:756.75pt;height:15.7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4Mx0Q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" o:allowincell="f" fillcolor="silver">
                <w10:wrap anchorx="page" anchory="page"/>
              </v:rect>
            </w:pict>
          </mc:Fallback>
        </mc:AlternateContent>
      </w:r>
      <w:r w:rsidR="003D55A4"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 wp14:anchorId="22A123CB" wp14:editId="1AE6E237">
                <wp:simplePos x="0" y="0"/>
                <wp:positionH relativeFrom="page">
                  <wp:posOffset>719455</wp:posOffset>
                </wp:positionH>
                <wp:positionV relativeFrom="page">
                  <wp:posOffset>1588135</wp:posOffset>
                </wp:positionV>
                <wp:extent cx="9611995" cy="203200"/>
                <wp:effectExtent l="0" t="0" r="0" b="0"/>
                <wp:wrapNone/>
                <wp:docPr id="48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56.65pt;margin-top:125.05pt;width:756.85pt;height:16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MrzgIAALI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 w:rsidR="003D55A4">
        <w:rPr>
          <w:rFonts w:ascii="Arial" w:hAnsi="Arial" w:cs="Arial"/>
          <w:b/>
          <w:bCs/>
          <w:sz w:val="24"/>
          <w:szCs w:val="24"/>
        </w:rPr>
        <w:t>RAZDJEL 008  DJEČJI VRTIĆ VINICA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2.084.100,00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2.084.100,00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881.169,12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 wp14:anchorId="268105B0" wp14:editId="3EC40322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9611995" cy="203200"/>
                <wp:effectExtent l="0" t="0" r="0" b="0"/>
                <wp:wrapNone/>
                <wp:docPr id="48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56.65pt;margin-top:141.1pt;width:756.85pt;height:16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008  DJEČJI VRTIĆ VINICA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42,28%</w:t>
      </w:r>
    </w:p>
    <w:p w:rsidR="0085706C" w:rsidRDefault="003D55A4" w:rsidP="005752F5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00B91329" wp14:editId="5720BD45">
                <wp:simplePos x="0" y="0"/>
                <wp:positionH relativeFrom="page">
                  <wp:posOffset>719455</wp:posOffset>
                </wp:positionH>
                <wp:positionV relativeFrom="page">
                  <wp:posOffset>2013585</wp:posOffset>
                </wp:positionV>
                <wp:extent cx="9611995" cy="0"/>
                <wp:effectExtent l="0" t="0" r="0" b="0"/>
                <wp:wrapNone/>
                <wp:docPr id="487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2" o:spid="_x0000_s1026" style="position:absolute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58.55pt" to="813.5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W+uwIAAM8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5752F5" w:rsidRDefault="005752F5" w:rsidP="005752F5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IZVRŠENJE PO PROGRAMSKOJ KLASIFIKACIJI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 wp14:anchorId="1E09F4CF" wp14:editId="7F0167FC">
                <wp:simplePos x="0" y="0"/>
                <wp:positionH relativeFrom="page">
                  <wp:posOffset>719455</wp:posOffset>
                </wp:positionH>
                <wp:positionV relativeFrom="page">
                  <wp:posOffset>866775</wp:posOffset>
                </wp:positionV>
                <wp:extent cx="9610725" cy="749300"/>
                <wp:effectExtent l="0" t="0" r="0" b="0"/>
                <wp:wrapNone/>
                <wp:docPr id="48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7493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56.65pt;margin-top:68.25pt;width:756.75pt;height:59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right" w:pos="14100"/>
          <w:tab w:val="center" w:pos="14617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Izvršenje za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0"/>
          <w:szCs w:val="20"/>
        </w:rPr>
        <w:t>Index</w:t>
      </w:r>
      <w:proofErr w:type="spellEnd"/>
    </w:p>
    <w:p w:rsidR="0085706C" w:rsidRDefault="003D55A4">
      <w:pPr>
        <w:widowControl w:val="0"/>
        <w:tabs>
          <w:tab w:val="right" w:pos="14100"/>
          <w:tab w:val="center" w:pos="14617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izvještajno razdoblje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4/3</w:t>
      </w:r>
    </w:p>
    <w:p w:rsidR="0085706C" w:rsidRDefault="003D55A4">
      <w:pPr>
        <w:widowControl w:val="0"/>
        <w:tabs>
          <w:tab w:val="left" w:pos="300"/>
          <w:tab w:val="right" w:pos="10500"/>
          <w:tab w:val="right" w:pos="123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Brojčana oznaka i naziv 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Izvorni 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Tekući plan</w:t>
      </w:r>
    </w:p>
    <w:p w:rsidR="0085706C" w:rsidRDefault="003D55A4">
      <w:pPr>
        <w:widowControl w:val="0"/>
        <w:tabs>
          <w:tab w:val="center" w:pos="1830"/>
          <w:tab w:val="center" w:pos="9652"/>
          <w:tab w:val="center" w:pos="11452"/>
          <w:tab w:val="center" w:pos="13252"/>
          <w:tab w:val="center" w:pos="14617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73FF36FD" wp14:editId="20ED7F46">
                <wp:simplePos x="0" y="0"/>
                <wp:positionH relativeFrom="page">
                  <wp:posOffset>719455</wp:posOffset>
                </wp:positionH>
                <wp:positionV relativeFrom="page">
                  <wp:posOffset>1473835</wp:posOffset>
                </wp:positionV>
                <wp:extent cx="9611995" cy="0"/>
                <wp:effectExtent l="0" t="0" r="0" b="0"/>
                <wp:wrapNone/>
                <wp:docPr id="485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3" o:spid="_x0000_s1026" style="position:absolute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16.05pt" to="813.5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 wp14:anchorId="5238618B" wp14:editId="5802E56A">
                <wp:simplePos x="0" y="0"/>
                <wp:positionH relativeFrom="page">
                  <wp:posOffset>719455</wp:posOffset>
                </wp:positionH>
                <wp:positionV relativeFrom="page">
                  <wp:posOffset>1626235</wp:posOffset>
                </wp:positionV>
                <wp:extent cx="9611995" cy="438150"/>
                <wp:effectExtent l="0" t="0" r="0" b="0"/>
                <wp:wrapNone/>
                <wp:docPr id="48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56.65pt;margin-top:128.05pt;width:756.85pt;height:34.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0227FE23" wp14:editId="534D2409">
                <wp:simplePos x="0" y="0"/>
                <wp:positionH relativeFrom="page">
                  <wp:posOffset>719455</wp:posOffset>
                </wp:positionH>
                <wp:positionV relativeFrom="page">
                  <wp:posOffset>1616710</wp:posOffset>
                </wp:positionV>
                <wp:extent cx="9611995" cy="0"/>
                <wp:effectExtent l="0" t="0" r="0" b="0"/>
                <wp:wrapNone/>
                <wp:docPr id="483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4" o:spid="_x0000_s1026" style="position:absolute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27.3pt" to="813.5pt,1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6+KugIAAM8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 wp14:anchorId="516C4443" wp14:editId="4183AAC3">
                <wp:simplePos x="0" y="0"/>
                <wp:positionH relativeFrom="page">
                  <wp:posOffset>719455</wp:posOffset>
                </wp:positionH>
                <wp:positionV relativeFrom="page">
                  <wp:posOffset>1626235</wp:posOffset>
                </wp:positionV>
                <wp:extent cx="9610725" cy="438150"/>
                <wp:effectExtent l="0" t="0" r="0" b="0"/>
                <wp:wrapNone/>
                <wp:docPr id="482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56.65pt;margin-top:128.05pt;width:756.75pt;height:34.5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001  JEDINSTVENI UPRAVNI ODJEL OPĆINE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1.395.186,42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 wp14:anchorId="733ACE4F" wp14:editId="320993E0">
                <wp:simplePos x="0" y="0"/>
                <wp:positionH relativeFrom="page">
                  <wp:posOffset>719455</wp:posOffset>
                </wp:positionH>
                <wp:positionV relativeFrom="page">
                  <wp:posOffset>2064385</wp:posOffset>
                </wp:positionV>
                <wp:extent cx="9611995" cy="552450"/>
                <wp:effectExtent l="0" t="0" r="0" b="0"/>
                <wp:wrapNone/>
                <wp:docPr id="48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56.65pt;margin-top:162.55pt;width:756.85pt;height:43.5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ZZ0Q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 wp14:anchorId="347AD6DC" wp14:editId="679191A2">
                <wp:simplePos x="0" y="0"/>
                <wp:positionH relativeFrom="page">
                  <wp:posOffset>719455</wp:posOffset>
                </wp:positionH>
                <wp:positionV relativeFrom="page">
                  <wp:posOffset>2064385</wp:posOffset>
                </wp:positionV>
                <wp:extent cx="9610725" cy="552450"/>
                <wp:effectExtent l="0" t="0" r="0" b="0"/>
                <wp:wrapNone/>
                <wp:docPr id="48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524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56.65pt;margin-top:162.55pt;width:756.75pt;height:43.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001  JEDINSTVENI UPRAVNI ODJEL OPĆINE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1.395.186,42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28,62%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 wp14:anchorId="568CDA47" wp14:editId="749EBB3E">
                <wp:simplePos x="0" y="0"/>
                <wp:positionH relativeFrom="page">
                  <wp:posOffset>719455</wp:posOffset>
                </wp:positionH>
                <wp:positionV relativeFrom="page">
                  <wp:posOffset>2616835</wp:posOffset>
                </wp:positionV>
                <wp:extent cx="9611995" cy="181610"/>
                <wp:effectExtent l="0" t="0" r="0" b="0"/>
                <wp:wrapNone/>
                <wp:docPr id="479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56.65pt;margin-top:206.05pt;width:756.85pt;height:14.3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 wp14:anchorId="0882377B" wp14:editId="06972A33">
                <wp:simplePos x="0" y="0"/>
                <wp:positionH relativeFrom="page">
                  <wp:posOffset>719455</wp:posOffset>
                </wp:positionH>
                <wp:positionV relativeFrom="page">
                  <wp:posOffset>2616835</wp:posOffset>
                </wp:positionV>
                <wp:extent cx="9610725" cy="180340"/>
                <wp:effectExtent l="0" t="0" r="0" b="0"/>
                <wp:wrapNone/>
                <wp:docPr id="478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56.65pt;margin-top:206.05pt;width:756.75pt;height:14.2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001  JEDINSTVENI UPRAVNI ODJEL OPĆINE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1.395.186,42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28,62%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 wp14:anchorId="703AA910" wp14:editId="1574B00B">
                <wp:simplePos x="0" y="0"/>
                <wp:positionH relativeFrom="page">
                  <wp:posOffset>719455</wp:posOffset>
                </wp:positionH>
                <wp:positionV relativeFrom="page">
                  <wp:posOffset>2799080</wp:posOffset>
                </wp:positionV>
                <wp:extent cx="9611995" cy="200025"/>
                <wp:effectExtent l="0" t="0" r="0" b="0"/>
                <wp:wrapNone/>
                <wp:docPr id="477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56.65pt;margin-top:220.4pt;width:756.85pt;height:15.75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 wp14:anchorId="389258C2" wp14:editId="6163DE3F">
                <wp:simplePos x="0" y="0"/>
                <wp:positionH relativeFrom="page">
                  <wp:posOffset>795655</wp:posOffset>
                </wp:positionH>
                <wp:positionV relativeFrom="page">
                  <wp:posOffset>2799080</wp:posOffset>
                </wp:positionV>
                <wp:extent cx="9534525" cy="199390"/>
                <wp:effectExtent l="0" t="0" r="0" b="0"/>
                <wp:wrapNone/>
                <wp:docPr id="476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62.65pt;margin-top:220.4pt;width:750.75pt;height:15.7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4.544.426,00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4.544.426,00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1.354.567,67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29,81%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 wp14:anchorId="4F51F393" wp14:editId="15FA1C55">
                <wp:simplePos x="0" y="0"/>
                <wp:positionH relativeFrom="page">
                  <wp:posOffset>719455</wp:posOffset>
                </wp:positionH>
                <wp:positionV relativeFrom="page">
                  <wp:posOffset>2999105</wp:posOffset>
                </wp:positionV>
                <wp:extent cx="9611995" cy="419100"/>
                <wp:effectExtent l="0" t="0" r="0" b="0"/>
                <wp:wrapNone/>
                <wp:docPr id="475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56.65pt;margin-top:236.15pt;width:756.85pt;height:33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r5zw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 wp14:anchorId="371D98C2" wp14:editId="057A26F1">
                <wp:simplePos x="0" y="0"/>
                <wp:positionH relativeFrom="page">
                  <wp:posOffset>795655</wp:posOffset>
                </wp:positionH>
                <wp:positionV relativeFrom="page">
                  <wp:posOffset>2999105</wp:posOffset>
                </wp:positionV>
                <wp:extent cx="9534525" cy="419100"/>
                <wp:effectExtent l="0" t="0" r="0" b="0"/>
                <wp:wrapNone/>
                <wp:docPr id="474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4191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62.65pt;margin-top:236.15pt;width:750.75pt;height:33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A100101  PLAĆE I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1.330.244,00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1.330.244,00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569.820,39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42,84%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 wp14:anchorId="3A34A492" wp14:editId="109A57A6">
                <wp:simplePos x="0" y="0"/>
                <wp:positionH relativeFrom="page">
                  <wp:posOffset>719455</wp:posOffset>
                </wp:positionH>
                <wp:positionV relativeFrom="page">
                  <wp:posOffset>3418205</wp:posOffset>
                </wp:positionV>
                <wp:extent cx="9611995" cy="170815"/>
                <wp:effectExtent l="0" t="0" r="0" b="0"/>
                <wp:wrapNone/>
                <wp:docPr id="473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56.65pt;margin-top:269.15pt;width:756.85pt;height:13.4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 wp14:anchorId="0C213048" wp14:editId="7045FDBD">
                <wp:simplePos x="0" y="0"/>
                <wp:positionH relativeFrom="page">
                  <wp:posOffset>871855</wp:posOffset>
                </wp:positionH>
                <wp:positionV relativeFrom="page">
                  <wp:posOffset>3418205</wp:posOffset>
                </wp:positionV>
                <wp:extent cx="9458325" cy="171450"/>
                <wp:effectExtent l="0" t="0" r="0" b="0"/>
                <wp:wrapNone/>
                <wp:docPr id="472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68.65pt;margin-top:269.15pt;width:744.75pt;height:13.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1.330.244,00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1.330.244,00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569.820,39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42,84%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 wp14:anchorId="482435B8" wp14:editId="302DA9A3">
                <wp:simplePos x="0" y="0"/>
                <wp:positionH relativeFrom="page">
                  <wp:posOffset>719455</wp:posOffset>
                </wp:positionH>
                <wp:positionV relativeFrom="page">
                  <wp:posOffset>3589655</wp:posOffset>
                </wp:positionV>
                <wp:extent cx="9611995" cy="170815"/>
                <wp:effectExtent l="0" t="0" r="0" b="0"/>
                <wp:wrapNone/>
                <wp:docPr id="471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56.65pt;margin-top:282.65pt;width:756.85pt;height:13.4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V0o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 wp14:anchorId="62D1AB3A" wp14:editId="20A2C82F">
                <wp:simplePos x="0" y="0"/>
                <wp:positionH relativeFrom="page">
                  <wp:posOffset>871855</wp:posOffset>
                </wp:positionH>
                <wp:positionV relativeFrom="page">
                  <wp:posOffset>3589655</wp:posOffset>
                </wp:positionV>
                <wp:extent cx="9458325" cy="171450"/>
                <wp:effectExtent l="0" t="0" r="0" b="0"/>
                <wp:wrapNone/>
                <wp:docPr id="470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68.65pt;margin-top:282.65pt;width:744.75pt;height:13.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1.205.244,00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1.205.244,00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508.458,33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42,19%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1FE66D12" wp14:editId="65F315A4">
                <wp:simplePos x="0" y="0"/>
                <wp:positionH relativeFrom="page">
                  <wp:posOffset>719455</wp:posOffset>
                </wp:positionH>
                <wp:positionV relativeFrom="page">
                  <wp:posOffset>3761105</wp:posOffset>
                </wp:positionV>
                <wp:extent cx="9611995" cy="170815"/>
                <wp:effectExtent l="0" t="0" r="0" b="0"/>
                <wp:wrapNone/>
                <wp:docPr id="469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56.65pt;margin-top:296.15pt;width:756.85pt;height:13.4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sAzw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39922712" wp14:editId="36F1A5FF">
                <wp:simplePos x="0" y="0"/>
                <wp:positionH relativeFrom="page">
                  <wp:posOffset>871855</wp:posOffset>
                </wp:positionH>
                <wp:positionV relativeFrom="page">
                  <wp:posOffset>3761105</wp:posOffset>
                </wp:positionV>
                <wp:extent cx="9458325" cy="171450"/>
                <wp:effectExtent l="0" t="0" r="0" b="0"/>
                <wp:wrapNone/>
                <wp:docPr id="46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68.65pt;margin-top:296.15pt;width:744.75pt;height:13.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Plaće (Bruto)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973.000,00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973.000,00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409.835,42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18"/>
          <w:szCs w:val="18"/>
        </w:rPr>
        <w:t>42</w:t>
      </w:r>
      <w:proofErr w:type="spellEnd"/>
      <w:r>
        <w:rPr>
          <w:rFonts w:ascii="Arial" w:hAnsi="Arial" w:cs="Arial"/>
          <w:b/>
          <w:bCs/>
          <w:sz w:val="18"/>
          <w:szCs w:val="18"/>
        </w:rPr>
        <w:t>,12%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6F79F3E9" wp14:editId="348F2E67">
                <wp:simplePos x="0" y="0"/>
                <wp:positionH relativeFrom="page">
                  <wp:posOffset>719455</wp:posOffset>
                </wp:positionH>
                <wp:positionV relativeFrom="page">
                  <wp:posOffset>3932555</wp:posOffset>
                </wp:positionV>
                <wp:extent cx="9611995" cy="152400"/>
                <wp:effectExtent l="0" t="0" r="0" b="0"/>
                <wp:wrapNone/>
                <wp:docPr id="467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56.65pt;margin-top:309.65pt;width:756.85pt;height:12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Plaće za redovan rad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409.835,42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3F3E986" wp14:editId="6F52BE26">
                <wp:simplePos x="0" y="0"/>
                <wp:positionH relativeFrom="page">
                  <wp:posOffset>719455</wp:posOffset>
                </wp:positionH>
                <wp:positionV relativeFrom="page">
                  <wp:posOffset>4085590</wp:posOffset>
                </wp:positionV>
                <wp:extent cx="9611995" cy="170815"/>
                <wp:effectExtent l="0" t="0" r="0" b="0"/>
                <wp:wrapNone/>
                <wp:docPr id="466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56.65pt;margin-top:321.7pt;width:756.85pt;height:13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ljzw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5455BD67" wp14:editId="784FED29">
                <wp:simplePos x="0" y="0"/>
                <wp:positionH relativeFrom="page">
                  <wp:posOffset>871855</wp:posOffset>
                </wp:positionH>
                <wp:positionV relativeFrom="page">
                  <wp:posOffset>4085590</wp:posOffset>
                </wp:positionV>
                <wp:extent cx="9458325" cy="171450"/>
                <wp:effectExtent l="0" t="0" r="0" b="0"/>
                <wp:wrapNone/>
                <wp:docPr id="465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68.65pt;margin-top:321.7pt;width:744.75pt;height:13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35,63%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2D4A2872" wp14:editId="10FE5C48">
                <wp:simplePos x="0" y="0"/>
                <wp:positionH relativeFrom="page">
                  <wp:posOffset>719455</wp:posOffset>
                </wp:positionH>
                <wp:positionV relativeFrom="page">
                  <wp:posOffset>4257040</wp:posOffset>
                </wp:positionV>
                <wp:extent cx="9611995" cy="152400"/>
                <wp:effectExtent l="0" t="0" r="0" b="0"/>
                <wp:wrapNone/>
                <wp:docPr id="464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56.65pt;margin-top:335.2pt;width:756.85pt;height:12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+V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31.000,00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0926F8D9" wp14:editId="37254345">
                <wp:simplePos x="0" y="0"/>
                <wp:positionH relativeFrom="page">
                  <wp:posOffset>719455</wp:posOffset>
                </wp:positionH>
                <wp:positionV relativeFrom="page">
                  <wp:posOffset>4409440</wp:posOffset>
                </wp:positionV>
                <wp:extent cx="9611995" cy="170815"/>
                <wp:effectExtent l="0" t="0" r="0" b="0"/>
                <wp:wrapNone/>
                <wp:docPr id="463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56.65pt;margin-top:347.2pt;width:756.85pt;height:13.4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2m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2B928EE0" wp14:editId="307FF4ED">
                <wp:simplePos x="0" y="0"/>
                <wp:positionH relativeFrom="page">
                  <wp:posOffset>871855</wp:posOffset>
                </wp:positionH>
                <wp:positionV relativeFrom="page">
                  <wp:posOffset>4409440</wp:posOffset>
                </wp:positionV>
                <wp:extent cx="9458325" cy="171450"/>
                <wp:effectExtent l="0" t="0" r="0" b="0"/>
                <wp:wrapNone/>
                <wp:docPr id="462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68.65pt;margin-top:347.2pt;width:744.75pt;height:13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Doprinosi na plaće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145.244,00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145.244,00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67.622,91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46,56%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37E401DD" wp14:editId="412845FD">
                <wp:simplePos x="0" y="0"/>
                <wp:positionH relativeFrom="page">
                  <wp:posOffset>719455</wp:posOffset>
                </wp:positionH>
                <wp:positionV relativeFrom="page">
                  <wp:posOffset>4580890</wp:posOffset>
                </wp:positionV>
                <wp:extent cx="9611995" cy="152400"/>
                <wp:effectExtent l="0" t="0" r="0" b="0"/>
                <wp:wrapNone/>
                <wp:docPr id="461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56.65pt;margin-top:360.7pt;width:756.85pt;height:12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f4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Doprinosi za obvezno zdravstveno osiguranje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67.622,91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4111D86C" wp14:editId="64A87515">
                <wp:simplePos x="0" y="0"/>
                <wp:positionH relativeFrom="page">
                  <wp:posOffset>719455</wp:posOffset>
                </wp:positionH>
                <wp:positionV relativeFrom="page">
                  <wp:posOffset>4733925</wp:posOffset>
                </wp:positionV>
                <wp:extent cx="9611995" cy="170815"/>
                <wp:effectExtent l="0" t="0" r="0" b="0"/>
                <wp:wrapNone/>
                <wp:docPr id="46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56.65pt;margin-top:372.75pt;width:756.85pt;height:13.4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2DA09C45" wp14:editId="0597BD4A">
                <wp:simplePos x="0" y="0"/>
                <wp:positionH relativeFrom="page">
                  <wp:posOffset>871855</wp:posOffset>
                </wp:positionH>
                <wp:positionV relativeFrom="page">
                  <wp:posOffset>4733925</wp:posOffset>
                </wp:positionV>
                <wp:extent cx="9458325" cy="171450"/>
                <wp:effectExtent l="0" t="0" r="0" b="0"/>
                <wp:wrapNone/>
                <wp:docPr id="459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68.65pt;margin-top:372.75pt;width:744.75pt;height:13.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61.362,06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49,09%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29457888" wp14:editId="692DB92B">
                <wp:simplePos x="0" y="0"/>
                <wp:positionH relativeFrom="page">
                  <wp:posOffset>719455</wp:posOffset>
                </wp:positionH>
                <wp:positionV relativeFrom="page">
                  <wp:posOffset>4905375</wp:posOffset>
                </wp:positionV>
                <wp:extent cx="9611995" cy="170815"/>
                <wp:effectExtent l="0" t="0" r="0" b="0"/>
                <wp:wrapNone/>
                <wp:docPr id="458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56.65pt;margin-top:386.25pt;width:756.85pt;height:13.4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Dt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1A259691" wp14:editId="2F0DFA64">
                <wp:simplePos x="0" y="0"/>
                <wp:positionH relativeFrom="page">
                  <wp:posOffset>871855</wp:posOffset>
                </wp:positionH>
                <wp:positionV relativeFrom="page">
                  <wp:posOffset>4905375</wp:posOffset>
                </wp:positionV>
                <wp:extent cx="9458325" cy="171450"/>
                <wp:effectExtent l="0" t="0" r="0" b="0"/>
                <wp:wrapNone/>
                <wp:docPr id="457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68.65pt;margin-top:386.25pt;width:744.75pt;height:13.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61.362,06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49,09%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464B8D45" wp14:editId="5B7759B8">
                <wp:simplePos x="0" y="0"/>
                <wp:positionH relativeFrom="page">
                  <wp:posOffset>719455</wp:posOffset>
                </wp:positionH>
                <wp:positionV relativeFrom="page">
                  <wp:posOffset>5076825</wp:posOffset>
                </wp:positionV>
                <wp:extent cx="9611995" cy="152400"/>
                <wp:effectExtent l="0" t="0" r="0" b="0"/>
                <wp:wrapNone/>
                <wp:docPr id="456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56.65pt;margin-top:399.75pt;width:756.85pt;height:12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lP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rad predstavničkih i izvršnih tijela, povjerenstava i slično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61.362,06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0CB9D6E4" wp14:editId="5075A3A5">
                <wp:simplePos x="0" y="0"/>
                <wp:positionH relativeFrom="page">
                  <wp:posOffset>719455</wp:posOffset>
                </wp:positionH>
                <wp:positionV relativeFrom="page">
                  <wp:posOffset>5337810</wp:posOffset>
                </wp:positionV>
                <wp:extent cx="9611995" cy="533400"/>
                <wp:effectExtent l="0" t="0" r="0" b="0"/>
                <wp:wrapNone/>
                <wp:docPr id="45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56.65pt;margin-top:420.3pt;width:756.85pt;height:42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5L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4C13E155" wp14:editId="31B86567">
                <wp:simplePos x="0" y="0"/>
                <wp:positionH relativeFrom="page">
                  <wp:posOffset>795655</wp:posOffset>
                </wp:positionH>
                <wp:positionV relativeFrom="page">
                  <wp:posOffset>5337810</wp:posOffset>
                </wp:positionV>
                <wp:extent cx="9534525" cy="533400"/>
                <wp:effectExtent l="0" t="0" r="0" b="0"/>
                <wp:wrapNone/>
                <wp:docPr id="454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5334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62.65pt;margin-top:420.3pt;width:750.75pt;height:42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A100102 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3.214.182,00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3.214.182,00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784.747,28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24,42%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0A16ED00" wp14:editId="2C8EBE8A">
                <wp:simplePos x="0" y="0"/>
                <wp:positionH relativeFrom="page">
                  <wp:posOffset>719455</wp:posOffset>
                </wp:positionH>
                <wp:positionV relativeFrom="page">
                  <wp:posOffset>5871210</wp:posOffset>
                </wp:positionV>
                <wp:extent cx="9611995" cy="170815"/>
                <wp:effectExtent l="0" t="0" r="0" b="0"/>
                <wp:wrapNone/>
                <wp:docPr id="453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56.65pt;margin-top:462.3pt;width:756.85pt;height:13.4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4GS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7B308E0B" wp14:editId="10C63B01">
                <wp:simplePos x="0" y="0"/>
                <wp:positionH relativeFrom="page">
                  <wp:posOffset>871855</wp:posOffset>
                </wp:positionH>
                <wp:positionV relativeFrom="page">
                  <wp:posOffset>5871210</wp:posOffset>
                </wp:positionV>
                <wp:extent cx="9458325" cy="171450"/>
                <wp:effectExtent l="0" t="0" r="0" b="0"/>
                <wp:wrapNone/>
                <wp:docPr id="452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68.65pt;margin-top:462.3pt;width:744.75pt;height:13.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3.214.182,00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3.214.182,00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784.747,28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24,42%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1FD24458" wp14:editId="6094B989">
                <wp:simplePos x="0" y="0"/>
                <wp:positionH relativeFrom="page">
                  <wp:posOffset>719455</wp:posOffset>
                </wp:positionH>
                <wp:positionV relativeFrom="page">
                  <wp:posOffset>6042660</wp:posOffset>
                </wp:positionV>
                <wp:extent cx="9611995" cy="170815"/>
                <wp:effectExtent l="0" t="0" r="0" b="0"/>
                <wp:wrapNone/>
                <wp:docPr id="451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56.65pt;margin-top:475.8pt;width:756.85pt;height:13.4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e+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449EA73E" wp14:editId="1582D3A3">
                <wp:simplePos x="0" y="0"/>
                <wp:positionH relativeFrom="page">
                  <wp:posOffset>871855</wp:posOffset>
                </wp:positionH>
                <wp:positionV relativeFrom="page">
                  <wp:posOffset>6042660</wp:posOffset>
                </wp:positionV>
                <wp:extent cx="9458325" cy="171450"/>
                <wp:effectExtent l="0" t="0" r="0" b="0"/>
                <wp:wrapNone/>
                <wp:docPr id="450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68.65pt;margin-top:475.8pt;width:744.75pt;height:13.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2.203.182,00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2.203.182,00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531.079,26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56FDCD16" wp14:editId="61B199A9">
                <wp:simplePos x="0" y="0"/>
                <wp:positionH relativeFrom="page">
                  <wp:posOffset>719455</wp:posOffset>
                </wp:positionH>
                <wp:positionV relativeFrom="page">
                  <wp:posOffset>6214110</wp:posOffset>
                </wp:positionV>
                <wp:extent cx="9611995" cy="170815"/>
                <wp:effectExtent l="0" t="0" r="0" b="0"/>
                <wp:wrapNone/>
                <wp:docPr id="4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56.65pt;margin-top:489.3pt;width:756.85pt;height:13.4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4Uzg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7560CBF9" wp14:editId="1D7DF8A9">
                <wp:simplePos x="0" y="0"/>
                <wp:positionH relativeFrom="page">
                  <wp:posOffset>871855</wp:posOffset>
                </wp:positionH>
                <wp:positionV relativeFrom="page">
                  <wp:posOffset>6214110</wp:posOffset>
                </wp:positionV>
                <wp:extent cx="9458325" cy="171450"/>
                <wp:effectExtent l="0" t="0" r="0" b="0"/>
                <wp:wrapNone/>
                <wp:docPr id="448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68.65pt;margin-top:489.3pt;width:744.75pt;height:13.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troškova zaposlenima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60.532,00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60.532,00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12.445,00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20,56%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04B91FC6" wp14:editId="4D04A122">
                <wp:simplePos x="0" y="0"/>
                <wp:positionH relativeFrom="page">
                  <wp:posOffset>719455</wp:posOffset>
                </wp:positionH>
                <wp:positionV relativeFrom="page">
                  <wp:posOffset>6385560</wp:posOffset>
                </wp:positionV>
                <wp:extent cx="9611995" cy="152400"/>
                <wp:effectExtent l="0" t="0" r="0" b="0"/>
                <wp:wrapNone/>
                <wp:docPr id="447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56.65pt;margin-top:502.8pt;width:756.85pt;height:1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6Hzw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Službena putovanja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6.011,00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45A663A7" wp14:editId="1B49D064">
                <wp:simplePos x="0" y="0"/>
                <wp:positionH relativeFrom="page">
                  <wp:posOffset>719455</wp:posOffset>
                </wp:positionH>
                <wp:positionV relativeFrom="page">
                  <wp:posOffset>6537960</wp:posOffset>
                </wp:positionV>
                <wp:extent cx="9611995" cy="152400"/>
                <wp:effectExtent l="0" t="0" r="0" b="0"/>
                <wp:wrapNone/>
                <wp:docPr id="446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56.65pt;margin-top:514.8pt;width:756.85pt;height:12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uw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prijevoz, za rad na terenu i odvojeni život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3.684,00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79CC542E" wp14:editId="2EC67055">
                <wp:simplePos x="0" y="0"/>
                <wp:positionH relativeFrom="page">
                  <wp:posOffset>719455</wp:posOffset>
                </wp:positionH>
                <wp:positionV relativeFrom="page">
                  <wp:posOffset>6690995</wp:posOffset>
                </wp:positionV>
                <wp:extent cx="9611995" cy="152400"/>
                <wp:effectExtent l="0" t="0" r="0" b="0"/>
                <wp:wrapNone/>
                <wp:docPr id="445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56.65pt;margin-top:526.85pt;width:756.85pt;height:12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Stručno usavršavanje zaposlenika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2.750,00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0DD03E08" wp14:editId="08E86185">
                <wp:simplePos x="0" y="0"/>
                <wp:positionH relativeFrom="page">
                  <wp:posOffset>719455</wp:posOffset>
                </wp:positionH>
                <wp:positionV relativeFrom="page">
                  <wp:posOffset>6843395</wp:posOffset>
                </wp:positionV>
                <wp:extent cx="9611995" cy="170815"/>
                <wp:effectExtent l="0" t="0" r="0" b="0"/>
                <wp:wrapNone/>
                <wp:docPr id="44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56.65pt;margin-top:538.85pt;width:756.85pt;height:13.4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aAv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55F1F006" wp14:editId="3D9205AC">
                <wp:simplePos x="0" y="0"/>
                <wp:positionH relativeFrom="page">
                  <wp:posOffset>871855</wp:posOffset>
                </wp:positionH>
                <wp:positionV relativeFrom="page">
                  <wp:posOffset>6843395</wp:posOffset>
                </wp:positionV>
                <wp:extent cx="9458325" cy="171450"/>
                <wp:effectExtent l="0" t="0" r="0" b="0"/>
                <wp:wrapNone/>
                <wp:docPr id="443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68.65pt;margin-top:538.85pt;width:744.75pt;height:13.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materijal i energiju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161.238,00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161.238,00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76.806,36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47,64%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 wp14:anchorId="25F07C1D" wp14:editId="15D63C34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52400"/>
                <wp:effectExtent l="0" t="0" r="0" b="0"/>
                <wp:wrapNone/>
                <wp:docPr id="44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56.65pt;margin-top:71.05pt;width:756.85pt;height:12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+dUzgIAALA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Uredski materijal i ostali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10.751,25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 wp14:anchorId="56D05E4C" wp14:editId="12BE676C">
                <wp:simplePos x="0" y="0"/>
                <wp:positionH relativeFrom="page">
                  <wp:posOffset>719455</wp:posOffset>
                </wp:positionH>
                <wp:positionV relativeFrom="page">
                  <wp:posOffset>1055370</wp:posOffset>
                </wp:positionV>
                <wp:extent cx="9611995" cy="152400"/>
                <wp:effectExtent l="0" t="0" r="0" b="0"/>
                <wp:wrapNone/>
                <wp:docPr id="44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56.65pt;margin-top:83.1pt;width:756.85pt;height:12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JlzwIAALE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Energija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41.803,61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 wp14:anchorId="2D925D99" wp14:editId="631D755F">
                <wp:simplePos x="0" y="0"/>
                <wp:positionH relativeFrom="page">
                  <wp:posOffset>719455</wp:posOffset>
                </wp:positionH>
                <wp:positionV relativeFrom="page">
                  <wp:posOffset>1208405</wp:posOffset>
                </wp:positionV>
                <wp:extent cx="9611995" cy="152400"/>
                <wp:effectExtent l="0" t="0" r="0" b="0"/>
                <wp:wrapNone/>
                <wp:docPr id="44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56.65pt;margin-top:95.15pt;width:756.85pt;height:12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Materijal i dijelovi za tekuće i investicijsko održavanje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369,75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 wp14:anchorId="7C2C9F97" wp14:editId="56F35B24">
                <wp:simplePos x="0" y="0"/>
                <wp:positionH relativeFrom="page">
                  <wp:posOffset>719455</wp:posOffset>
                </wp:positionH>
                <wp:positionV relativeFrom="page">
                  <wp:posOffset>1360805</wp:posOffset>
                </wp:positionV>
                <wp:extent cx="9611995" cy="152400"/>
                <wp:effectExtent l="0" t="0" r="0" b="0"/>
                <wp:wrapNone/>
                <wp:docPr id="43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56.65pt;margin-top:107.15pt;width:756.85pt;height:12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COzwIAALE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Sitni inventar i auto gume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18.635,75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 wp14:anchorId="50FC5483" wp14:editId="7B42F6A9">
                <wp:simplePos x="0" y="0"/>
                <wp:positionH relativeFrom="page">
                  <wp:posOffset>719455</wp:posOffset>
                </wp:positionH>
                <wp:positionV relativeFrom="page">
                  <wp:posOffset>1513840</wp:posOffset>
                </wp:positionV>
                <wp:extent cx="9611995" cy="152400"/>
                <wp:effectExtent l="0" t="0" r="0" b="0"/>
                <wp:wrapNone/>
                <wp:docPr id="43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56.65pt;margin-top:119.2pt;width:756.85pt;height:12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Službena, radna i zaštitna odjeća i obuća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5.246,00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 wp14:anchorId="52FD9FC3" wp14:editId="66E6EB1B">
                <wp:simplePos x="0" y="0"/>
                <wp:positionH relativeFrom="page">
                  <wp:posOffset>719455</wp:posOffset>
                </wp:positionH>
                <wp:positionV relativeFrom="page">
                  <wp:posOffset>1666240</wp:posOffset>
                </wp:positionV>
                <wp:extent cx="9611995" cy="170815"/>
                <wp:effectExtent l="0" t="0" r="0" b="0"/>
                <wp:wrapNone/>
                <wp:docPr id="437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56.65pt;margin-top:131.2pt;width:756.85pt;height:13.45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 wp14:anchorId="43D660E5" wp14:editId="12501539">
                <wp:simplePos x="0" y="0"/>
                <wp:positionH relativeFrom="page">
                  <wp:posOffset>871855</wp:posOffset>
                </wp:positionH>
                <wp:positionV relativeFrom="page">
                  <wp:posOffset>1666240</wp:posOffset>
                </wp:positionV>
                <wp:extent cx="9458325" cy="171450"/>
                <wp:effectExtent l="0" t="0" r="0" b="0"/>
                <wp:wrapNone/>
                <wp:docPr id="43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68.65pt;margin-top:131.2pt;width:744.75pt;height:13.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1.461.550,00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1.461.550,00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289.616,56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19,82%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 wp14:anchorId="254AF1FE" wp14:editId="47325F49">
                <wp:simplePos x="0" y="0"/>
                <wp:positionH relativeFrom="page">
                  <wp:posOffset>719455</wp:posOffset>
                </wp:positionH>
                <wp:positionV relativeFrom="page">
                  <wp:posOffset>1837690</wp:posOffset>
                </wp:positionV>
                <wp:extent cx="9611995" cy="152400"/>
                <wp:effectExtent l="0" t="0" r="0" b="0"/>
                <wp:wrapNone/>
                <wp:docPr id="435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56.65pt;margin-top:144.7pt;width:756.85pt;height:12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hUzw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telefona, pošte i prijevoza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20.759,29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 wp14:anchorId="727E4E54" wp14:editId="728FF269">
                <wp:simplePos x="0" y="0"/>
                <wp:positionH relativeFrom="page">
                  <wp:posOffset>719455</wp:posOffset>
                </wp:positionH>
                <wp:positionV relativeFrom="page">
                  <wp:posOffset>1990725</wp:posOffset>
                </wp:positionV>
                <wp:extent cx="9611995" cy="152400"/>
                <wp:effectExtent l="0" t="0" r="0" b="0"/>
                <wp:wrapNone/>
                <wp:docPr id="434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56.65pt;margin-top:156.75pt;width:756.85pt;height:12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Tdzw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16.876,20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 wp14:anchorId="175396C4" wp14:editId="7CCB90FA">
                <wp:simplePos x="0" y="0"/>
                <wp:positionH relativeFrom="page">
                  <wp:posOffset>719455</wp:posOffset>
                </wp:positionH>
                <wp:positionV relativeFrom="page">
                  <wp:posOffset>2143760</wp:posOffset>
                </wp:positionV>
                <wp:extent cx="9611995" cy="152400"/>
                <wp:effectExtent l="0" t="0" r="0" b="0"/>
                <wp:wrapNone/>
                <wp:docPr id="43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56.65pt;margin-top:168.8pt;width:756.85pt;height:12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u8zw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promidžbe i informiranja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86.017,57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 wp14:anchorId="2885B45E" wp14:editId="2C654334">
                <wp:simplePos x="0" y="0"/>
                <wp:positionH relativeFrom="page">
                  <wp:posOffset>719455</wp:posOffset>
                </wp:positionH>
                <wp:positionV relativeFrom="page">
                  <wp:posOffset>2296160</wp:posOffset>
                </wp:positionV>
                <wp:extent cx="9611995" cy="152400"/>
                <wp:effectExtent l="0" t="0" r="0" b="0"/>
                <wp:wrapNone/>
                <wp:docPr id="43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56.65pt;margin-top:180.8pt;width:756.85pt;height:12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eh0A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37.936,82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 wp14:anchorId="43CFFF8D" wp14:editId="1D8BA003">
                <wp:simplePos x="0" y="0"/>
                <wp:positionH relativeFrom="page">
                  <wp:posOffset>719455</wp:posOffset>
                </wp:positionH>
                <wp:positionV relativeFrom="page">
                  <wp:posOffset>2449195</wp:posOffset>
                </wp:positionV>
                <wp:extent cx="9611995" cy="152400"/>
                <wp:effectExtent l="0" t="0" r="0" b="0"/>
                <wp:wrapNone/>
                <wp:docPr id="431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56.65pt;margin-top:192.85pt;width:756.85pt;height:12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Zakupnine i najamnine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6.890,93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 wp14:anchorId="10865A20" wp14:editId="0D3C3899">
                <wp:simplePos x="0" y="0"/>
                <wp:positionH relativeFrom="page">
                  <wp:posOffset>719455</wp:posOffset>
                </wp:positionH>
                <wp:positionV relativeFrom="page">
                  <wp:posOffset>2601595</wp:posOffset>
                </wp:positionV>
                <wp:extent cx="9611995" cy="152400"/>
                <wp:effectExtent l="0" t="0" r="0" b="0"/>
                <wp:wrapNone/>
                <wp:docPr id="430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56.65pt;margin-top:204.85pt;width:756.85pt;height:12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Zdravstvene i veterinarske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5.592,25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 wp14:anchorId="5A53F72F" wp14:editId="623EA95A">
                <wp:simplePos x="0" y="0"/>
                <wp:positionH relativeFrom="page">
                  <wp:posOffset>719455</wp:posOffset>
                </wp:positionH>
                <wp:positionV relativeFrom="page">
                  <wp:posOffset>2754630</wp:posOffset>
                </wp:positionV>
                <wp:extent cx="9611995" cy="152400"/>
                <wp:effectExtent l="0" t="0" r="0" b="0"/>
                <wp:wrapNone/>
                <wp:docPr id="429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56.65pt;margin-top:216.9pt;width:756.85pt;height:12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hK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109.246,00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 wp14:anchorId="18F3D563" wp14:editId="5D4DFBD3">
                <wp:simplePos x="0" y="0"/>
                <wp:positionH relativeFrom="page">
                  <wp:posOffset>719455</wp:posOffset>
                </wp:positionH>
                <wp:positionV relativeFrom="page">
                  <wp:posOffset>2907665</wp:posOffset>
                </wp:positionV>
                <wp:extent cx="9611995" cy="152400"/>
                <wp:effectExtent l="0" t="0" r="0" b="0"/>
                <wp:wrapNone/>
                <wp:docPr id="428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56.65pt;margin-top:228.95pt;width:756.85pt;height:12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6.297,50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 wp14:anchorId="13C2A4B9" wp14:editId="2D36033B">
                <wp:simplePos x="0" y="0"/>
                <wp:positionH relativeFrom="page">
                  <wp:posOffset>719455</wp:posOffset>
                </wp:positionH>
                <wp:positionV relativeFrom="page">
                  <wp:posOffset>3060065</wp:posOffset>
                </wp:positionV>
                <wp:extent cx="9611995" cy="170815"/>
                <wp:effectExtent l="0" t="0" r="0" b="0"/>
                <wp:wrapNone/>
                <wp:docPr id="427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56.65pt;margin-top:240.95pt;width:756.85pt;height:13.4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76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 wp14:anchorId="0C26C6DA" wp14:editId="46A7598F">
                <wp:simplePos x="0" y="0"/>
                <wp:positionH relativeFrom="page">
                  <wp:posOffset>871855</wp:posOffset>
                </wp:positionH>
                <wp:positionV relativeFrom="page">
                  <wp:posOffset>3060065</wp:posOffset>
                </wp:positionV>
                <wp:extent cx="9458325" cy="171450"/>
                <wp:effectExtent l="0" t="0" r="0" b="0"/>
                <wp:wrapNone/>
                <wp:docPr id="426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68.65pt;margin-top:240.95pt;width:744.75pt;height:13.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troškova osobama izvan radnog odnosa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18.477,00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18.477,00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 wp14:anchorId="1D239DEA" wp14:editId="7A6DE11D">
                <wp:simplePos x="0" y="0"/>
                <wp:positionH relativeFrom="page">
                  <wp:posOffset>719455</wp:posOffset>
                </wp:positionH>
                <wp:positionV relativeFrom="page">
                  <wp:posOffset>3231515</wp:posOffset>
                </wp:positionV>
                <wp:extent cx="9611995" cy="170815"/>
                <wp:effectExtent l="0" t="0" r="0" b="0"/>
                <wp:wrapNone/>
                <wp:docPr id="425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56.65pt;margin-top:254.45pt;width:756.85pt;height:13.4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6461FDD5" wp14:editId="1E53CE97">
                <wp:simplePos x="0" y="0"/>
                <wp:positionH relativeFrom="page">
                  <wp:posOffset>871855</wp:posOffset>
                </wp:positionH>
                <wp:positionV relativeFrom="page">
                  <wp:posOffset>3231515</wp:posOffset>
                </wp:positionV>
                <wp:extent cx="9458325" cy="171450"/>
                <wp:effectExtent l="0" t="0" r="0" b="0"/>
                <wp:wrapNone/>
                <wp:docPr id="424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68.65pt;margin-top:254.45pt;width:744.75pt;height:13.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501.385,00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501.385,00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152.211,34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30,36%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10293426" wp14:editId="17C25F9D">
                <wp:simplePos x="0" y="0"/>
                <wp:positionH relativeFrom="page">
                  <wp:posOffset>719455</wp:posOffset>
                </wp:positionH>
                <wp:positionV relativeFrom="page">
                  <wp:posOffset>3402965</wp:posOffset>
                </wp:positionV>
                <wp:extent cx="9611995" cy="152400"/>
                <wp:effectExtent l="0" t="0" r="0" b="0"/>
                <wp:wrapNone/>
                <wp:docPr id="423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56.65pt;margin-top:267.95pt;width:756.85pt;height:12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ey0A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rad predstavničkih i izvršnih tijela, povjerenstava i slično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6.183,87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16DABA4B" wp14:editId="602981D2">
                <wp:simplePos x="0" y="0"/>
                <wp:positionH relativeFrom="page">
                  <wp:posOffset>719455</wp:posOffset>
                </wp:positionH>
                <wp:positionV relativeFrom="page">
                  <wp:posOffset>3556000</wp:posOffset>
                </wp:positionV>
                <wp:extent cx="9611995" cy="152400"/>
                <wp:effectExtent l="0" t="0" r="0" b="0"/>
                <wp:wrapNone/>
                <wp:docPr id="422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56.65pt;margin-top:280pt;width:756.85pt;height:1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3PMzw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Premije osiguranja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12.201,38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366466F" wp14:editId="75A8CE70">
                <wp:simplePos x="0" y="0"/>
                <wp:positionH relativeFrom="page">
                  <wp:posOffset>719455</wp:posOffset>
                </wp:positionH>
                <wp:positionV relativeFrom="page">
                  <wp:posOffset>3708400</wp:posOffset>
                </wp:positionV>
                <wp:extent cx="9611995" cy="152400"/>
                <wp:effectExtent l="0" t="0" r="0" b="0"/>
                <wp:wrapNone/>
                <wp:docPr id="421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56.65pt;margin-top:292pt;width:756.85pt;height:1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gHzw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Reprezentacija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40.007,60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68048EC7" wp14:editId="11E65E4F">
                <wp:simplePos x="0" y="0"/>
                <wp:positionH relativeFrom="page">
                  <wp:posOffset>719455</wp:posOffset>
                </wp:positionH>
                <wp:positionV relativeFrom="page">
                  <wp:posOffset>3861435</wp:posOffset>
                </wp:positionV>
                <wp:extent cx="9611995" cy="152400"/>
                <wp:effectExtent l="0" t="0" r="0" b="0"/>
                <wp:wrapNone/>
                <wp:docPr id="420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56.65pt;margin-top:304.05pt;width:756.85pt;height:12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kgzwIAALI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Članarine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12.111,36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4DBCB365" wp14:editId="5B3B1A75">
                <wp:simplePos x="0" y="0"/>
                <wp:positionH relativeFrom="page">
                  <wp:posOffset>719455</wp:posOffset>
                </wp:positionH>
                <wp:positionV relativeFrom="page">
                  <wp:posOffset>4014470</wp:posOffset>
                </wp:positionV>
                <wp:extent cx="9611995" cy="152400"/>
                <wp:effectExtent l="0" t="0" r="0" b="0"/>
                <wp:wrapNone/>
                <wp:docPr id="419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56.65pt;margin-top:316.1pt;width:756.85pt;height:1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rE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Pristojbe i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14.826,76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0572E282" wp14:editId="23684D33">
                <wp:simplePos x="0" y="0"/>
                <wp:positionH relativeFrom="page">
                  <wp:posOffset>719455</wp:posOffset>
                </wp:positionH>
                <wp:positionV relativeFrom="page">
                  <wp:posOffset>4166870</wp:posOffset>
                </wp:positionV>
                <wp:extent cx="9611995" cy="152400"/>
                <wp:effectExtent l="0" t="0" r="0" b="0"/>
                <wp:wrapNone/>
                <wp:docPr id="418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56.65pt;margin-top:328.1pt;width:756.85pt;height:1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66.880,37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73666B4D" wp14:editId="3B2F57A4">
                <wp:simplePos x="0" y="0"/>
                <wp:positionH relativeFrom="page">
                  <wp:posOffset>719455</wp:posOffset>
                </wp:positionH>
                <wp:positionV relativeFrom="page">
                  <wp:posOffset>4319905</wp:posOffset>
                </wp:positionV>
                <wp:extent cx="9611995" cy="170815"/>
                <wp:effectExtent l="0" t="0" r="0" b="0"/>
                <wp:wrapNone/>
                <wp:docPr id="417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56.65pt;margin-top:340.15pt;width:756.85pt;height:13.4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2242135C" wp14:editId="5BED6FA9">
                <wp:simplePos x="0" y="0"/>
                <wp:positionH relativeFrom="page">
                  <wp:posOffset>871855</wp:posOffset>
                </wp:positionH>
                <wp:positionV relativeFrom="page">
                  <wp:posOffset>4319905</wp:posOffset>
                </wp:positionV>
                <wp:extent cx="9458325" cy="171450"/>
                <wp:effectExtent l="0" t="0" r="0" b="0"/>
                <wp:wrapNone/>
                <wp:docPr id="416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68.65pt;margin-top:340.15pt;width:744.75pt;height:13.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Financijski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13.805,57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3EE18BEC" wp14:editId="6DC1BB4B">
                <wp:simplePos x="0" y="0"/>
                <wp:positionH relativeFrom="page">
                  <wp:posOffset>719455</wp:posOffset>
                </wp:positionH>
                <wp:positionV relativeFrom="page">
                  <wp:posOffset>4491355</wp:posOffset>
                </wp:positionV>
                <wp:extent cx="9611995" cy="170815"/>
                <wp:effectExtent l="0" t="0" r="0" b="0"/>
                <wp:wrapNone/>
                <wp:docPr id="415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56.65pt;margin-top:353.65pt;width:756.85pt;height:13.4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3C3B0EED" wp14:editId="40B87C7B">
                <wp:simplePos x="0" y="0"/>
                <wp:positionH relativeFrom="page">
                  <wp:posOffset>871855</wp:posOffset>
                </wp:positionH>
                <wp:positionV relativeFrom="page">
                  <wp:posOffset>4491355</wp:posOffset>
                </wp:positionV>
                <wp:extent cx="9458325" cy="171450"/>
                <wp:effectExtent l="0" t="0" r="0" b="0"/>
                <wp:wrapNone/>
                <wp:docPr id="414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68.65pt;margin-top:353.65pt;width:744.75pt;height:13.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financijski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13.805,57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008C411F" wp14:editId="1FAAEBD9">
                <wp:simplePos x="0" y="0"/>
                <wp:positionH relativeFrom="page">
                  <wp:posOffset>719455</wp:posOffset>
                </wp:positionH>
                <wp:positionV relativeFrom="page">
                  <wp:posOffset>4662805</wp:posOffset>
                </wp:positionV>
                <wp:extent cx="9611995" cy="152400"/>
                <wp:effectExtent l="0" t="0" r="0" b="0"/>
                <wp:wrapNone/>
                <wp:docPr id="413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56.65pt;margin-top:367.15pt;width:756.85pt;height:12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TGzw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Bankarske usluge i usluge platnog prometa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13.195,95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7B26B667" wp14:editId="17307935">
                <wp:simplePos x="0" y="0"/>
                <wp:positionH relativeFrom="page">
                  <wp:posOffset>719455</wp:posOffset>
                </wp:positionH>
                <wp:positionV relativeFrom="page">
                  <wp:posOffset>4815205</wp:posOffset>
                </wp:positionV>
                <wp:extent cx="9611995" cy="152400"/>
                <wp:effectExtent l="0" t="0" r="0" b="0"/>
                <wp:wrapNone/>
                <wp:docPr id="412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56.65pt;margin-top:379.15pt;width:756.85pt;height:12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Zatezne kamate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609,62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39A691CA" wp14:editId="4633BA50">
                <wp:simplePos x="0" y="0"/>
                <wp:positionH relativeFrom="page">
                  <wp:posOffset>719455</wp:posOffset>
                </wp:positionH>
                <wp:positionV relativeFrom="page">
                  <wp:posOffset>4968240</wp:posOffset>
                </wp:positionV>
                <wp:extent cx="9611995" cy="170815"/>
                <wp:effectExtent l="0" t="0" r="0" b="0"/>
                <wp:wrapNone/>
                <wp:docPr id="411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56.65pt;margin-top:391.2pt;width:756.85pt;height:13.4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497F774A" wp14:editId="3A101EC3">
                <wp:simplePos x="0" y="0"/>
                <wp:positionH relativeFrom="page">
                  <wp:posOffset>871855</wp:posOffset>
                </wp:positionH>
                <wp:positionV relativeFrom="page">
                  <wp:posOffset>4968240</wp:posOffset>
                </wp:positionV>
                <wp:extent cx="9458325" cy="171450"/>
                <wp:effectExtent l="0" t="0" r="0" b="0"/>
                <wp:wrapNone/>
                <wp:docPr id="410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68.65pt;margin-top:391.2pt;width:744.75pt;height:13.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Subvencije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46.582,30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16,29%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1778E041" wp14:editId="133FE70C">
                <wp:simplePos x="0" y="0"/>
                <wp:positionH relativeFrom="page">
                  <wp:posOffset>719455</wp:posOffset>
                </wp:positionH>
                <wp:positionV relativeFrom="page">
                  <wp:posOffset>5139690</wp:posOffset>
                </wp:positionV>
                <wp:extent cx="9611995" cy="287020"/>
                <wp:effectExtent l="0" t="0" r="0" b="0"/>
                <wp:wrapNone/>
                <wp:docPr id="409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56.65pt;margin-top:404.7pt;width:756.85pt;height:22.6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V6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158F6B23" wp14:editId="3A0DE4E6">
                <wp:simplePos x="0" y="0"/>
                <wp:positionH relativeFrom="page">
                  <wp:posOffset>871855</wp:posOffset>
                </wp:positionH>
                <wp:positionV relativeFrom="page">
                  <wp:posOffset>5139690</wp:posOffset>
                </wp:positionV>
                <wp:extent cx="9458325" cy="285750"/>
                <wp:effectExtent l="0" t="0" r="0" b="0"/>
                <wp:wrapNone/>
                <wp:docPr id="408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68.65pt;margin-top:404.7pt;width:744.75pt;height:22.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Subvencije trgovačkim društvima, zadrugama, poljoprivrednicima i obrtnicima izvan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46.582,30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16,29%</w:t>
      </w: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javnog sektora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42131476" wp14:editId="7104C297">
                <wp:simplePos x="0" y="0"/>
                <wp:positionH relativeFrom="page">
                  <wp:posOffset>719455</wp:posOffset>
                </wp:positionH>
                <wp:positionV relativeFrom="page">
                  <wp:posOffset>5426710</wp:posOffset>
                </wp:positionV>
                <wp:extent cx="9611995" cy="152400"/>
                <wp:effectExtent l="0" t="0" r="0" b="0"/>
                <wp:wrapNone/>
                <wp:docPr id="407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56.65pt;margin-top:427.3pt;width:756.85pt;height:12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3523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Subvencije poljoprivrednicima i obrtnicima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46.582,30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5EA9FEE2" wp14:editId="3AA410D3">
                <wp:simplePos x="0" y="0"/>
                <wp:positionH relativeFrom="page">
                  <wp:posOffset>719455</wp:posOffset>
                </wp:positionH>
                <wp:positionV relativeFrom="page">
                  <wp:posOffset>5579745</wp:posOffset>
                </wp:positionV>
                <wp:extent cx="9611995" cy="170815"/>
                <wp:effectExtent l="0" t="0" r="0" b="0"/>
                <wp:wrapNone/>
                <wp:docPr id="406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56.65pt;margin-top:439.35pt;width:756.85pt;height:13.4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432637A2" wp14:editId="2C31188C">
                <wp:simplePos x="0" y="0"/>
                <wp:positionH relativeFrom="page">
                  <wp:posOffset>871855</wp:posOffset>
                </wp:positionH>
                <wp:positionV relativeFrom="page">
                  <wp:posOffset>5579745</wp:posOffset>
                </wp:positionV>
                <wp:extent cx="9458325" cy="171450"/>
                <wp:effectExtent l="0" t="0" r="0" b="0"/>
                <wp:wrapNone/>
                <wp:docPr id="405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68.65pt;margin-top:439.35pt;width:744.75pt;height:13.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dane u inozemstvo 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69.579,27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40,69%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72876C67" wp14:editId="50569870">
                <wp:simplePos x="0" y="0"/>
                <wp:positionH relativeFrom="page">
                  <wp:posOffset>719455</wp:posOffset>
                </wp:positionH>
                <wp:positionV relativeFrom="page">
                  <wp:posOffset>5751195</wp:posOffset>
                </wp:positionV>
                <wp:extent cx="9611995" cy="170815"/>
                <wp:effectExtent l="0" t="0" r="0" b="0"/>
                <wp:wrapNone/>
                <wp:docPr id="404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56.65pt;margin-top:452.85pt;width:756.85pt;height:13.4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2522E59E" wp14:editId="46CFAB93">
                <wp:simplePos x="0" y="0"/>
                <wp:positionH relativeFrom="page">
                  <wp:posOffset>871855</wp:posOffset>
                </wp:positionH>
                <wp:positionV relativeFrom="page">
                  <wp:posOffset>5751195</wp:posOffset>
                </wp:positionV>
                <wp:extent cx="9458325" cy="171450"/>
                <wp:effectExtent l="0" t="0" r="0" b="0"/>
                <wp:wrapNone/>
                <wp:docPr id="403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68.65pt;margin-top:452.85pt;width:744.75pt;height:13.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69.579,27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40,69%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27F603B1" wp14:editId="23F85640">
                <wp:simplePos x="0" y="0"/>
                <wp:positionH relativeFrom="page">
                  <wp:posOffset>719455</wp:posOffset>
                </wp:positionH>
                <wp:positionV relativeFrom="page">
                  <wp:posOffset>5922645</wp:posOffset>
                </wp:positionV>
                <wp:extent cx="9611995" cy="152400"/>
                <wp:effectExtent l="0" t="0" r="0" b="0"/>
                <wp:wrapNone/>
                <wp:docPr id="40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56.65pt;margin-top:466.35pt;width:756.85pt;height:12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Srnzw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20.454,27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09118A87" wp14:editId="00FC1624">
                <wp:simplePos x="0" y="0"/>
                <wp:positionH relativeFrom="page">
                  <wp:posOffset>719455</wp:posOffset>
                </wp:positionH>
                <wp:positionV relativeFrom="page">
                  <wp:posOffset>6075045</wp:posOffset>
                </wp:positionV>
                <wp:extent cx="9611995" cy="152400"/>
                <wp:effectExtent l="0" t="0" r="0" b="0"/>
                <wp:wrapNone/>
                <wp:docPr id="401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56.65pt;margin-top:478.35pt;width:756.85pt;height:12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9xa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49.125,00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61EA2649" wp14:editId="6ECBBC19">
                <wp:simplePos x="0" y="0"/>
                <wp:positionH relativeFrom="page">
                  <wp:posOffset>719455</wp:posOffset>
                </wp:positionH>
                <wp:positionV relativeFrom="page">
                  <wp:posOffset>6228080</wp:posOffset>
                </wp:positionV>
                <wp:extent cx="9611995" cy="170815"/>
                <wp:effectExtent l="0" t="0" r="0" b="0"/>
                <wp:wrapNone/>
                <wp:docPr id="400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56.65pt;margin-top:490.4pt;width:756.85pt;height:13.4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18FC00DF" wp14:editId="16BA332C">
                <wp:simplePos x="0" y="0"/>
                <wp:positionH relativeFrom="page">
                  <wp:posOffset>871855</wp:posOffset>
                </wp:positionH>
                <wp:positionV relativeFrom="page">
                  <wp:posOffset>6228080</wp:posOffset>
                </wp:positionV>
                <wp:extent cx="9458325" cy="171450"/>
                <wp:effectExtent l="0" t="0" r="0" b="0"/>
                <wp:wrapNone/>
                <wp:docPr id="399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68.65pt;margin-top:490.4pt;width:744.75pt;height:13.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Cd0A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građanima i kućanstvima na temelju osiguranja i druge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113.800,00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47,42%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0049CF64" wp14:editId="2AA5EFD8">
                <wp:simplePos x="0" y="0"/>
                <wp:positionH relativeFrom="page">
                  <wp:posOffset>719455</wp:posOffset>
                </wp:positionH>
                <wp:positionV relativeFrom="page">
                  <wp:posOffset>6399530</wp:posOffset>
                </wp:positionV>
                <wp:extent cx="9611995" cy="170815"/>
                <wp:effectExtent l="0" t="0" r="0" b="0"/>
                <wp:wrapNone/>
                <wp:docPr id="39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56.65pt;margin-top:503.9pt;width:756.85pt;height:13.4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71ZzgIAALI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3AEEF402" wp14:editId="7C13BDF9">
                <wp:simplePos x="0" y="0"/>
                <wp:positionH relativeFrom="page">
                  <wp:posOffset>871855</wp:posOffset>
                </wp:positionH>
                <wp:positionV relativeFrom="page">
                  <wp:posOffset>6399530</wp:posOffset>
                </wp:positionV>
                <wp:extent cx="9458325" cy="171450"/>
                <wp:effectExtent l="0" t="0" r="0" b="0"/>
                <wp:wrapNone/>
                <wp:docPr id="397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68.65pt;margin-top:503.9pt;width:744.75pt;height:13.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Ostale naknade građanima i kućanstvima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113.800,00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47,42%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1C6C0414" wp14:editId="76E5283D">
                <wp:simplePos x="0" y="0"/>
                <wp:positionH relativeFrom="page">
                  <wp:posOffset>719455</wp:posOffset>
                </wp:positionH>
                <wp:positionV relativeFrom="page">
                  <wp:posOffset>6570980</wp:posOffset>
                </wp:positionV>
                <wp:extent cx="9611995" cy="152400"/>
                <wp:effectExtent l="0" t="0" r="0" b="0"/>
                <wp:wrapNone/>
                <wp:docPr id="396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56.65pt;margin-top:517.4pt;width:756.85pt;height:12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5L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113.800,00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5045961C" wp14:editId="189C8405">
                <wp:simplePos x="0" y="0"/>
                <wp:positionH relativeFrom="page">
                  <wp:posOffset>719455</wp:posOffset>
                </wp:positionH>
                <wp:positionV relativeFrom="page">
                  <wp:posOffset>6724015</wp:posOffset>
                </wp:positionV>
                <wp:extent cx="9611995" cy="170815"/>
                <wp:effectExtent l="0" t="0" r="0" b="0"/>
                <wp:wrapNone/>
                <wp:docPr id="395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56.65pt;margin-top:529.45pt;width:756.85pt;height:13.4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0u2zg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4781711C" wp14:editId="4BDD08FA">
                <wp:simplePos x="0" y="0"/>
                <wp:positionH relativeFrom="page">
                  <wp:posOffset>871855</wp:posOffset>
                </wp:positionH>
                <wp:positionV relativeFrom="page">
                  <wp:posOffset>6724015</wp:posOffset>
                </wp:positionV>
                <wp:extent cx="9458325" cy="171450"/>
                <wp:effectExtent l="0" t="0" r="0" b="0"/>
                <wp:wrapNone/>
                <wp:docPr id="394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68.65pt;margin-top:529.45pt;width:744.75pt;height:13.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Z20A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265.000,00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265.000,00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9.900,88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3,74%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13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 wp14:anchorId="79AE356F" wp14:editId="2B44E2A1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70815"/>
                <wp:effectExtent l="0" t="0" r="0" b="0"/>
                <wp:wrapNone/>
                <wp:docPr id="39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56.65pt;margin-top:71.05pt;width:756.85pt;height:13.45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 wp14:anchorId="0CB70558" wp14:editId="6454C60D">
                <wp:simplePos x="0" y="0"/>
                <wp:positionH relativeFrom="page">
                  <wp:posOffset>871855</wp:posOffset>
                </wp:positionH>
                <wp:positionV relativeFrom="page">
                  <wp:posOffset>902335</wp:posOffset>
                </wp:positionV>
                <wp:extent cx="9458325" cy="171450"/>
                <wp:effectExtent l="0" t="0" r="0" b="0"/>
                <wp:wrapNone/>
                <wp:docPr id="39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68.65pt;margin-top:71.05pt;width:744.75pt;height:13.5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sHzwIAALE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5.950,00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39,67%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 wp14:anchorId="233ECCB2" wp14:editId="3B3F98B0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1995" cy="152400"/>
                <wp:effectExtent l="0" t="0" r="0" b="0"/>
                <wp:wrapNone/>
                <wp:docPr id="39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56.65pt;margin-top:84.55pt;width:756.85pt;height:12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vQe0AIAALE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5.950,00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 wp14:anchorId="11D1717B" wp14:editId="2AFB317C">
                <wp:simplePos x="0" y="0"/>
                <wp:positionH relativeFrom="page">
                  <wp:posOffset>719455</wp:posOffset>
                </wp:positionH>
                <wp:positionV relativeFrom="page">
                  <wp:posOffset>1226820</wp:posOffset>
                </wp:positionV>
                <wp:extent cx="9611995" cy="170815"/>
                <wp:effectExtent l="0" t="0" r="0" b="0"/>
                <wp:wrapNone/>
                <wp:docPr id="39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56.65pt;margin-top:96.6pt;width:756.85pt;height:13.45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 wp14:anchorId="01A62590" wp14:editId="5DFBABAD">
                <wp:simplePos x="0" y="0"/>
                <wp:positionH relativeFrom="page">
                  <wp:posOffset>871855</wp:posOffset>
                </wp:positionH>
                <wp:positionV relativeFrom="page">
                  <wp:posOffset>1226820</wp:posOffset>
                </wp:positionV>
                <wp:extent cx="9458325" cy="171450"/>
                <wp:effectExtent l="0" t="0" r="0" b="0"/>
                <wp:wrapNone/>
                <wp:docPr id="38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68.65pt;margin-top:96.6pt;width:744.75pt;height:13.5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Kapitalne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3.950,88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 wp14:anchorId="1AF5E5B1" wp14:editId="66796E12">
                <wp:simplePos x="0" y="0"/>
                <wp:positionH relativeFrom="page">
                  <wp:posOffset>719455</wp:posOffset>
                </wp:positionH>
                <wp:positionV relativeFrom="page">
                  <wp:posOffset>1398270</wp:posOffset>
                </wp:positionV>
                <wp:extent cx="9611995" cy="152400"/>
                <wp:effectExtent l="0" t="0" r="0" b="0"/>
                <wp:wrapNone/>
                <wp:docPr id="388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56.65pt;margin-top:110.1pt;width:756.85pt;height:12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donacije građanima i kućanstvima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3.950,88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 wp14:anchorId="5B80A046" wp14:editId="7091814E">
                <wp:simplePos x="0" y="0"/>
                <wp:positionH relativeFrom="page">
                  <wp:posOffset>719455</wp:posOffset>
                </wp:positionH>
                <wp:positionV relativeFrom="page">
                  <wp:posOffset>1659255</wp:posOffset>
                </wp:positionV>
                <wp:extent cx="9611995" cy="200025"/>
                <wp:effectExtent l="0" t="0" r="0" b="0"/>
                <wp:wrapNone/>
                <wp:docPr id="387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56.65pt;margin-top:130.65pt;width:756.85pt;height:15.7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 wp14:anchorId="191A9269" wp14:editId="2B6F9066">
                <wp:simplePos x="0" y="0"/>
                <wp:positionH relativeFrom="page">
                  <wp:posOffset>795655</wp:posOffset>
                </wp:positionH>
                <wp:positionV relativeFrom="page">
                  <wp:posOffset>1659255</wp:posOffset>
                </wp:positionV>
                <wp:extent cx="9534525" cy="199390"/>
                <wp:effectExtent l="0" t="0" r="0" b="0"/>
                <wp:wrapNone/>
                <wp:docPr id="386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62.65pt;margin-top:130.65pt;width:750.75pt;height:15.7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1002 KAPITALNA ULAGANJA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40.618,75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12,31%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 wp14:anchorId="7203731E" wp14:editId="09642C7B">
                <wp:simplePos x="0" y="0"/>
                <wp:positionH relativeFrom="page">
                  <wp:posOffset>719455</wp:posOffset>
                </wp:positionH>
                <wp:positionV relativeFrom="page">
                  <wp:posOffset>1859280</wp:posOffset>
                </wp:positionV>
                <wp:extent cx="9611995" cy="323850"/>
                <wp:effectExtent l="0" t="0" r="0" b="0"/>
                <wp:wrapNone/>
                <wp:docPr id="38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56.65pt;margin-top:146.4pt;width:756.85pt;height:25.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 wp14:anchorId="630B116B" wp14:editId="3AA8328D">
                <wp:simplePos x="0" y="0"/>
                <wp:positionH relativeFrom="page">
                  <wp:posOffset>795655</wp:posOffset>
                </wp:positionH>
                <wp:positionV relativeFrom="page">
                  <wp:posOffset>1859280</wp:posOffset>
                </wp:positionV>
                <wp:extent cx="9534525" cy="323850"/>
                <wp:effectExtent l="0" t="0" r="0" b="0"/>
                <wp:wrapNone/>
                <wp:docPr id="38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62.65pt;margin-top:146.4pt;width:750.75pt;height:25.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A100201  NABAVA KAPITALNE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40.618,75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12,31%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 wp14:anchorId="61A82EA7" wp14:editId="0C1297EF">
                <wp:simplePos x="0" y="0"/>
                <wp:positionH relativeFrom="page">
                  <wp:posOffset>719455</wp:posOffset>
                </wp:positionH>
                <wp:positionV relativeFrom="page">
                  <wp:posOffset>2183130</wp:posOffset>
                </wp:positionV>
                <wp:extent cx="9611995" cy="170815"/>
                <wp:effectExtent l="0" t="0" r="0" b="0"/>
                <wp:wrapNone/>
                <wp:docPr id="383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56.65pt;margin-top:171.9pt;width:756.85pt;height:13.4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 wp14:anchorId="405B6871" wp14:editId="0DC28EDF">
                <wp:simplePos x="0" y="0"/>
                <wp:positionH relativeFrom="page">
                  <wp:posOffset>871855</wp:posOffset>
                </wp:positionH>
                <wp:positionV relativeFrom="page">
                  <wp:posOffset>2183130</wp:posOffset>
                </wp:positionV>
                <wp:extent cx="9458325" cy="171450"/>
                <wp:effectExtent l="0" t="0" r="0" b="0"/>
                <wp:wrapNone/>
                <wp:docPr id="382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68.65pt;margin-top:171.9pt;width:744.75pt;height:13.5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40.618,75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12,31%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 wp14:anchorId="7BEFAFFD" wp14:editId="353F78D8">
                <wp:simplePos x="0" y="0"/>
                <wp:positionH relativeFrom="page">
                  <wp:posOffset>719455</wp:posOffset>
                </wp:positionH>
                <wp:positionV relativeFrom="page">
                  <wp:posOffset>2354580</wp:posOffset>
                </wp:positionV>
                <wp:extent cx="9611995" cy="170815"/>
                <wp:effectExtent l="0" t="0" r="0" b="0"/>
                <wp:wrapNone/>
                <wp:docPr id="38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56.65pt;margin-top:185.4pt;width:756.85pt;height:13.4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 wp14:anchorId="5F0BBABA" wp14:editId="60075D9E">
                <wp:simplePos x="0" y="0"/>
                <wp:positionH relativeFrom="page">
                  <wp:posOffset>871855</wp:posOffset>
                </wp:positionH>
                <wp:positionV relativeFrom="page">
                  <wp:posOffset>2354580</wp:posOffset>
                </wp:positionV>
                <wp:extent cx="9458325" cy="171450"/>
                <wp:effectExtent l="0" t="0" r="0" b="0"/>
                <wp:wrapNone/>
                <wp:docPr id="38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68.65pt;margin-top:185.4pt;width:744.75pt;height:13.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proizvedene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40.618,75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12,31%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 wp14:anchorId="159F4D65" wp14:editId="1B68CAC0">
                <wp:simplePos x="0" y="0"/>
                <wp:positionH relativeFrom="page">
                  <wp:posOffset>719455</wp:posOffset>
                </wp:positionH>
                <wp:positionV relativeFrom="page">
                  <wp:posOffset>2526030</wp:posOffset>
                </wp:positionV>
                <wp:extent cx="9611995" cy="170815"/>
                <wp:effectExtent l="0" t="0" r="0" b="0"/>
                <wp:wrapNone/>
                <wp:docPr id="379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56.65pt;margin-top:198.9pt;width:756.85pt;height:13.4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 wp14:anchorId="1E36DDED" wp14:editId="39EC8D16">
                <wp:simplePos x="0" y="0"/>
                <wp:positionH relativeFrom="page">
                  <wp:posOffset>871855</wp:posOffset>
                </wp:positionH>
                <wp:positionV relativeFrom="page">
                  <wp:posOffset>2526030</wp:posOffset>
                </wp:positionV>
                <wp:extent cx="9458325" cy="171450"/>
                <wp:effectExtent l="0" t="0" r="0" b="0"/>
                <wp:wrapNone/>
                <wp:docPr id="378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68.65pt;margin-top:198.9pt;width:744.75pt;height:13.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Postrojenja i oprema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27.243,75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11,59%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 wp14:anchorId="42ED637A" wp14:editId="280E1B09">
                <wp:simplePos x="0" y="0"/>
                <wp:positionH relativeFrom="page">
                  <wp:posOffset>719455</wp:posOffset>
                </wp:positionH>
                <wp:positionV relativeFrom="page">
                  <wp:posOffset>2697480</wp:posOffset>
                </wp:positionV>
                <wp:extent cx="9611995" cy="152400"/>
                <wp:effectExtent l="0" t="0" r="0" b="0"/>
                <wp:wrapNone/>
                <wp:docPr id="377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56.65pt;margin-top:212.4pt;width:756.85pt;height:12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gJ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Uredska oprema i namještaj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23.950,00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 wp14:anchorId="402FE855" wp14:editId="08F0EA56">
                <wp:simplePos x="0" y="0"/>
                <wp:positionH relativeFrom="page">
                  <wp:posOffset>719455</wp:posOffset>
                </wp:positionH>
                <wp:positionV relativeFrom="page">
                  <wp:posOffset>2849880</wp:posOffset>
                </wp:positionV>
                <wp:extent cx="9611995" cy="152400"/>
                <wp:effectExtent l="0" t="0" r="0" b="0"/>
                <wp:wrapNone/>
                <wp:docPr id="376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56.65pt;margin-top:224.4pt;width:756.85pt;height:12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Uređaji, strojevi i oprema za ostale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3.293,75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1D5A9679" wp14:editId="374B6065">
                <wp:simplePos x="0" y="0"/>
                <wp:positionH relativeFrom="page">
                  <wp:posOffset>719455</wp:posOffset>
                </wp:positionH>
                <wp:positionV relativeFrom="page">
                  <wp:posOffset>3002915</wp:posOffset>
                </wp:positionV>
                <wp:extent cx="9611995" cy="170815"/>
                <wp:effectExtent l="0" t="0" r="0" b="0"/>
                <wp:wrapNone/>
                <wp:docPr id="375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56.65pt;margin-top:236.45pt;width:756.85pt;height:13.4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61BDE49F" wp14:editId="4CF8911C">
                <wp:simplePos x="0" y="0"/>
                <wp:positionH relativeFrom="page">
                  <wp:posOffset>871855</wp:posOffset>
                </wp:positionH>
                <wp:positionV relativeFrom="page">
                  <wp:posOffset>3002915</wp:posOffset>
                </wp:positionV>
                <wp:extent cx="9458325" cy="171450"/>
                <wp:effectExtent l="0" t="0" r="0" b="0"/>
                <wp:wrapNone/>
                <wp:docPr id="374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68.65pt;margin-top:236.45pt;width:744.75pt;height:13.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Knjige, umjetnička djela i ostale izložbene vrijednosti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76E3C7D8" wp14:editId="1B76A028">
                <wp:simplePos x="0" y="0"/>
                <wp:positionH relativeFrom="page">
                  <wp:posOffset>719455</wp:posOffset>
                </wp:positionH>
                <wp:positionV relativeFrom="page">
                  <wp:posOffset>3174365</wp:posOffset>
                </wp:positionV>
                <wp:extent cx="9611995" cy="170815"/>
                <wp:effectExtent l="0" t="0" r="0" b="0"/>
                <wp:wrapNone/>
                <wp:docPr id="373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56.65pt;margin-top:249.95pt;width:756.85pt;height:13.4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fOzwIAALI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0EAED95" wp14:editId="3FA938CF">
                <wp:simplePos x="0" y="0"/>
                <wp:positionH relativeFrom="page">
                  <wp:posOffset>871855</wp:posOffset>
                </wp:positionH>
                <wp:positionV relativeFrom="page">
                  <wp:posOffset>3174365</wp:posOffset>
                </wp:positionV>
                <wp:extent cx="9458325" cy="171450"/>
                <wp:effectExtent l="0" t="0" r="0" b="0"/>
                <wp:wrapNone/>
                <wp:docPr id="372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68.65pt;margin-top:249.95pt;width:744.75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Nematerijalna proizvedena imovina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13.375,00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29,72%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59F52235" wp14:editId="2C2E3042">
                <wp:simplePos x="0" y="0"/>
                <wp:positionH relativeFrom="page">
                  <wp:posOffset>719455</wp:posOffset>
                </wp:positionH>
                <wp:positionV relativeFrom="page">
                  <wp:posOffset>3345815</wp:posOffset>
                </wp:positionV>
                <wp:extent cx="9611995" cy="152400"/>
                <wp:effectExtent l="0" t="0" r="0" b="0"/>
                <wp:wrapNone/>
                <wp:docPr id="371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56.65pt;margin-top:263.45pt;width:756.85pt;height:1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yN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4262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Ulaganja u računalne programe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13.375,00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14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 wp14:anchorId="02FE2820" wp14:editId="6B56066D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3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6.65pt;margin-top:71.05pt;width:756.85pt;height:34.5p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 wp14:anchorId="5E416348" wp14:editId="0D8AB047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36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6.65pt;margin-top:71.05pt;width:756.75pt;height:34.5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002  PREDSTAVNIČKA I IZVRŠNA TIJELA OPĆINE I MJESNE SAMOUPRAVE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 wp14:anchorId="1C995595" wp14:editId="4174FB0A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441325"/>
                <wp:effectExtent l="0" t="0" r="0" b="0"/>
                <wp:wrapNone/>
                <wp:docPr id="36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56.65pt;margin-top:105.55pt;width:756.85pt;height:34.75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 wp14:anchorId="3FCF742B" wp14:editId="14A85EAE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438150"/>
                <wp:effectExtent l="0" t="0" r="0" b="0"/>
                <wp:wrapNone/>
                <wp:docPr id="36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56.65pt;margin-top:105.55pt;width:756.75pt;height:34.5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002  PREDSTAVNIČKA I IZVRŠNA TIJELA OPĆINE I MJESNE SAMOUPRAVE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35,17%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 wp14:anchorId="1A44F083" wp14:editId="61CB8703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1995" cy="181610"/>
                <wp:effectExtent l="0" t="0" r="0" b="0"/>
                <wp:wrapNone/>
                <wp:docPr id="36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56.65pt;margin-top:140.35pt;width:756.85pt;height:14.3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 wp14:anchorId="58076B7C" wp14:editId="2FB35561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0725" cy="180340"/>
                <wp:effectExtent l="0" t="0" r="0" b="0"/>
                <wp:wrapNone/>
                <wp:docPr id="36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56.65pt;margin-top:140.35pt;width:756.75pt;height:14.2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002  PREDSTAVNIČKA I IZVRŠNA TIJELA OPĆINE I MJESNE SAMOUPRAVE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 wp14:anchorId="0DDF4235" wp14:editId="48FBA82C">
                <wp:simplePos x="0" y="0"/>
                <wp:positionH relativeFrom="page">
                  <wp:posOffset>719455</wp:posOffset>
                </wp:positionH>
                <wp:positionV relativeFrom="page">
                  <wp:posOffset>1964690</wp:posOffset>
                </wp:positionV>
                <wp:extent cx="9611995" cy="200025"/>
                <wp:effectExtent l="0" t="0" r="0" b="0"/>
                <wp:wrapNone/>
                <wp:docPr id="364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56.65pt;margin-top:154.7pt;width:756.85pt;height:15.75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 wp14:anchorId="796F6D4F" wp14:editId="42C15AEC">
                <wp:simplePos x="0" y="0"/>
                <wp:positionH relativeFrom="page">
                  <wp:posOffset>795655</wp:posOffset>
                </wp:positionH>
                <wp:positionV relativeFrom="page">
                  <wp:posOffset>1964690</wp:posOffset>
                </wp:positionV>
                <wp:extent cx="9534525" cy="199390"/>
                <wp:effectExtent l="0" t="0" r="0" b="0"/>
                <wp:wrapNone/>
                <wp:docPr id="363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62.65pt;margin-top:154.7pt;width:750.75pt;height:15.7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 wp14:anchorId="0EC9E6E1" wp14:editId="72AB02BA">
                <wp:simplePos x="0" y="0"/>
                <wp:positionH relativeFrom="page">
                  <wp:posOffset>719455</wp:posOffset>
                </wp:positionH>
                <wp:positionV relativeFrom="page">
                  <wp:posOffset>2164715</wp:posOffset>
                </wp:positionV>
                <wp:extent cx="9611995" cy="419100"/>
                <wp:effectExtent l="0" t="0" r="0" b="0"/>
                <wp:wrapNone/>
                <wp:docPr id="36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56.65pt;margin-top:170.45pt;width:756.85pt;height:33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 wp14:anchorId="2594943B" wp14:editId="50075C3F">
                <wp:simplePos x="0" y="0"/>
                <wp:positionH relativeFrom="page">
                  <wp:posOffset>795655</wp:posOffset>
                </wp:positionH>
                <wp:positionV relativeFrom="page">
                  <wp:posOffset>2164715</wp:posOffset>
                </wp:positionV>
                <wp:extent cx="9534525" cy="419100"/>
                <wp:effectExtent l="0" t="0" r="0" b="0"/>
                <wp:wrapNone/>
                <wp:docPr id="361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4191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62.65pt;margin-top:170.45pt;width:750.75pt;height:33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A100102 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 wp14:anchorId="456ABB4C" wp14:editId="2AA0275B">
                <wp:simplePos x="0" y="0"/>
                <wp:positionH relativeFrom="page">
                  <wp:posOffset>719455</wp:posOffset>
                </wp:positionH>
                <wp:positionV relativeFrom="page">
                  <wp:posOffset>2583815</wp:posOffset>
                </wp:positionV>
                <wp:extent cx="9611995" cy="170815"/>
                <wp:effectExtent l="0" t="0" r="0" b="0"/>
                <wp:wrapNone/>
                <wp:docPr id="360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56.65pt;margin-top:203.45pt;width:756.85pt;height:13.45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 wp14:anchorId="5D12923E" wp14:editId="2C81399A">
                <wp:simplePos x="0" y="0"/>
                <wp:positionH relativeFrom="page">
                  <wp:posOffset>871855</wp:posOffset>
                </wp:positionH>
                <wp:positionV relativeFrom="page">
                  <wp:posOffset>2583815</wp:posOffset>
                </wp:positionV>
                <wp:extent cx="9458325" cy="171450"/>
                <wp:effectExtent l="0" t="0" r="0" b="0"/>
                <wp:wrapNone/>
                <wp:docPr id="359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68.65pt;margin-top:203.45pt;width:744.75pt;height:13.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 wp14:anchorId="748BA40E" wp14:editId="2C21A87F">
                <wp:simplePos x="0" y="0"/>
                <wp:positionH relativeFrom="page">
                  <wp:posOffset>719455</wp:posOffset>
                </wp:positionH>
                <wp:positionV relativeFrom="page">
                  <wp:posOffset>2755265</wp:posOffset>
                </wp:positionV>
                <wp:extent cx="9611995" cy="170815"/>
                <wp:effectExtent l="0" t="0" r="0" b="0"/>
                <wp:wrapNone/>
                <wp:docPr id="358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56.65pt;margin-top:216.95pt;width:756.85pt;height:13.4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VlzwIAALI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 wp14:anchorId="2249C9E9" wp14:editId="03D3A4D9">
                <wp:simplePos x="0" y="0"/>
                <wp:positionH relativeFrom="page">
                  <wp:posOffset>871855</wp:posOffset>
                </wp:positionH>
                <wp:positionV relativeFrom="page">
                  <wp:posOffset>2755265</wp:posOffset>
                </wp:positionV>
                <wp:extent cx="9458325" cy="171450"/>
                <wp:effectExtent l="0" t="0" r="0" b="0"/>
                <wp:wrapNone/>
                <wp:docPr id="35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68.65pt;margin-top:216.95pt;width:744.75pt;height:13.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 wp14:anchorId="6967CAF5" wp14:editId="4DE206B3">
                <wp:simplePos x="0" y="0"/>
                <wp:positionH relativeFrom="page">
                  <wp:posOffset>719455</wp:posOffset>
                </wp:positionH>
                <wp:positionV relativeFrom="page">
                  <wp:posOffset>2926715</wp:posOffset>
                </wp:positionV>
                <wp:extent cx="9611995" cy="170815"/>
                <wp:effectExtent l="0" t="0" r="0" b="0"/>
                <wp:wrapNone/>
                <wp:docPr id="35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56.65pt;margin-top:230.45pt;width:756.85pt;height:13.4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 wp14:anchorId="7327D7DE" wp14:editId="5A914D7E">
                <wp:simplePos x="0" y="0"/>
                <wp:positionH relativeFrom="page">
                  <wp:posOffset>871855</wp:posOffset>
                </wp:positionH>
                <wp:positionV relativeFrom="page">
                  <wp:posOffset>2926715</wp:posOffset>
                </wp:positionV>
                <wp:extent cx="9458325" cy="171450"/>
                <wp:effectExtent l="0" t="0" r="0" b="0"/>
                <wp:wrapNone/>
                <wp:docPr id="355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68.65pt;margin-top:230.45pt;width:744.75pt;height:13.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 wp14:anchorId="1356BFB4" wp14:editId="02052992">
                <wp:simplePos x="0" y="0"/>
                <wp:positionH relativeFrom="page">
                  <wp:posOffset>719455</wp:posOffset>
                </wp:positionH>
                <wp:positionV relativeFrom="page">
                  <wp:posOffset>3098165</wp:posOffset>
                </wp:positionV>
                <wp:extent cx="9611995" cy="152400"/>
                <wp:effectExtent l="0" t="0" r="0" b="0"/>
                <wp:wrapNone/>
                <wp:docPr id="354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56.65pt;margin-top:243.95pt;width:756.85pt;height:12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z3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rad predstavničkih i izvršnih tijela, povjerenstava i slično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41.113,89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15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 wp14:anchorId="1B187CF7" wp14:editId="157EC8AE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3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6.65pt;margin-top:71.05pt;width:756.85pt;height:34.5p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 wp14:anchorId="3BE5877D" wp14:editId="6F8B9CCD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35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6.65pt;margin-top:71.05pt;width:756.75pt;height:34.5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003  KOMUNALNE STAMBENE I DJELATNOSTI UREĐENJA PROSTORA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8.110.101,00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8.110.101,00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1.748.477,42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21,56%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 wp14:anchorId="5A0B4EDF" wp14:editId="7EDD9826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666750"/>
                <wp:effectExtent l="0" t="0" r="0" b="0"/>
                <wp:wrapNone/>
                <wp:docPr id="3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56.65pt;margin-top:105.55pt;width:756.85pt;height:52.5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 wp14:anchorId="1622F387" wp14:editId="55E5301F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666750"/>
                <wp:effectExtent l="0" t="0" r="0" b="0"/>
                <wp:wrapNone/>
                <wp:docPr id="35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6667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56.65pt;margin-top:105.55pt;width:756.75pt;height:52.5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00301  KOMUNALNA DJELATNOST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4.407.783,00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4.407.783,00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1.407.372,56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31,93%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43 Ostali prihodi za posebne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 wp14:anchorId="54740A4C" wp14:editId="02BBFB2D">
                <wp:simplePos x="0" y="0"/>
                <wp:positionH relativeFrom="page">
                  <wp:posOffset>719455</wp:posOffset>
                </wp:positionH>
                <wp:positionV relativeFrom="page">
                  <wp:posOffset>2007235</wp:posOffset>
                </wp:positionV>
                <wp:extent cx="9611995" cy="181610"/>
                <wp:effectExtent l="0" t="0" r="0" b="0"/>
                <wp:wrapNone/>
                <wp:docPr id="34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56.65pt;margin-top:158.05pt;width:756.85pt;height:14.3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 wp14:anchorId="009FA09A" wp14:editId="06E0F0B8">
                <wp:simplePos x="0" y="0"/>
                <wp:positionH relativeFrom="page">
                  <wp:posOffset>719455</wp:posOffset>
                </wp:positionH>
                <wp:positionV relativeFrom="page">
                  <wp:posOffset>2007235</wp:posOffset>
                </wp:positionV>
                <wp:extent cx="9610725" cy="180340"/>
                <wp:effectExtent l="0" t="0" r="0" b="0"/>
                <wp:wrapNone/>
                <wp:docPr id="34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56.65pt;margin-top:158.05pt;width:756.75pt;height:14.2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00301  KOMUNALNA DJELATNOST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4.407.783,00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4.407.783,00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1.407.372,56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31,93%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 wp14:anchorId="7E7F72DD" wp14:editId="7A6685EB">
                <wp:simplePos x="0" y="0"/>
                <wp:positionH relativeFrom="page">
                  <wp:posOffset>719455</wp:posOffset>
                </wp:positionH>
                <wp:positionV relativeFrom="page">
                  <wp:posOffset>2189480</wp:posOffset>
                </wp:positionV>
                <wp:extent cx="9611995" cy="200025"/>
                <wp:effectExtent l="0" t="0" r="0" b="0"/>
                <wp:wrapNone/>
                <wp:docPr id="34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56.65pt;margin-top:172.4pt;width:756.85pt;height:15.75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 wp14:anchorId="4A2C8188" wp14:editId="28720D4F">
                <wp:simplePos x="0" y="0"/>
                <wp:positionH relativeFrom="page">
                  <wp:posOffset>795655</wp:posOffset>
                </wp:positionH>
                <wp:positionV relativeFrom="page">
                  <wp:posOffset>2189480</wp:posOffset>
                </wp:positionV>
                <wp:extent cx="9534525" cy="199390"/>
                <wp:effectExtent l="0" t="0" r="0" b="0"/>
                <wp:wrapNone/>
                <wp:docPr id="346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62.65pt;margin-top:172.4pt;width:750.75pt;height:15.7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1.931.568,00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1.931.568,00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534.752,50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27,68%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 wp14:anchorId="3A754D71" wp14:editId="4128B54D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9611995" cy="647700"/>
                <wp:effectExtent l="0" t="0" r="0" b="0"/>
                <wp:wrapNone/>
                <wp:docPr id="34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56.65pt;margin-top:188.15pt;width:756.85pt;height:51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f60A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 wp14:anchorId="51C02F3A" wp14:editId="54E09F42">
                <wp:simplePos x="0" y="0"/>
                <wp:positionH relativeFrom="page">
                  <wp:posOffset>795655</wp:posOffset>
                </wp:positionH>
                <wp:positionV relativeFrom="page">
                  <wp:posOffset>2389505</wp:posOffset>
                </wp:positionV>
                <wp:extent cx="9534525" cy="647700"/>
                <wp:effectExtent l="0" t="0" r="0" b="0"/>
                <wp:wrapNone/>
                <wp:docPr id="344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6477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62.65pt;margin-top:188.15pt;width:750.75pt;height:51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A100102 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1.931.568,00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1.931.568,00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534.752,50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27,68%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43 Ostali prihodi za posebne namjene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 wp14:anchorId="484A82FD" wp14:editId="6D8FFFD8">
                <wp:simplePos x="0" y="0"/>
                <wp:positionH relativeFrom="page">
                  <wp:posOffset>719455</wp:posOffset>
                </wp:positionH>
                <wp:positionV relativeFrom="page">
                  <wp:posOffset>3037205</wp:posOffset>
                </wp:positionV>
                <wp:extent cx="9611995" cy="170815"/>
                <wp:effectExtent l="0" t="0" r="0" b="0"/>
                <wp:wrapNone/>
                <wp:docPr id="343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56.65pt;margin-top:239.15pt;width:756.85pt;height:13.45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3Hzw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 wp14:anchorId="4856FCCD" wp14:editId="4C2D1DB6">
                <wp:simplePos x="0" y="0"/>
                <wp:positionH relativeFrom="page">
                  <wp:posOffset>871855</wp:posOffset>
                </wp:positionH>
                <wp:positionV relativeFrom="page">
                  <wp:posOffset>3037205</wp:posOffset>
                </wp:positionV>
                <wp:extent cx="9458325" cy="171450"/>
                <wp:effectExtent l="0" t="0" r="0" b="0"/>
                <wp:wrapNone/>
                <wp:docPr id="342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68.65pt;margin-top:239.15pt;width:744.75pt;height:13.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1.831.568,00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1.831.568,00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534.752,50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29,20%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 wp14:anchorId="79D9B5C4" wp14:editId="301F1A90">
                <wp:simplePos x="0" y="0"/>
                <wp:positionH relativeFrom="page">
                  <wp:posOffset>719455</wp:posOffset>
                </wp:positionH>
                <wp:positionV relativeFrom="page">
                  <wp:posOffset>3208655</wp:posOffset>
                </wp:positionV>
                <wp:extent cx="9611995" cy="170815"/>
                <wp:effectExtent l="0" t="0" r="0" b="0"/>
                <wp:wrapNone/>
                <wp:docPr id="341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56.65pt;margin-top:252.65pt;width:756.85pt;height:13.4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gZ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 wp14:anchorId="344AD19E" wp14:editId="355862EE">
                <wp:simplePos x="0" y="0"/>
                <wp:positionH relativeFrom="page">
                  <wp:posOffset>871855</wp:posOffset>
                </wp:positionH>
                <wp:positionV relativeFrom="page">
                  <wp:posOffset>3208655</wp:posOffset>
                </wp:positionV>
                <wp:extent cx="9458325" cy="171450"/>
                <wp:effectExtent l="0" t="0" r="0" b="0"/>
                <wp:wrapNone/>
                <wp:docPr id="340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68.65pt;margin-top:252.65pt;width:744.75pt;height:13.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1.261.568,00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1.261.568,00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293.792,70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23,29%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 wp14:anchorId="1AD817B5" wp14:editId="6F124D06">
                <wp:simplePos x="0" y="0"/>
                <wp:positionH relativeFrom="page">
                  <wp:posOffset>719455</wp:posOffset>
                </wp:positionH>
                <wp:positionV relativeFrom="page">
                  <wp:posOffset>3380105</wp:posOffset>
                </wp:positionV>
                <wp:extent cx="9611995" cy="170815"/>
                <wp:effectExtent l="0" t="0" r="0" b="0"/>
                <wp:wrapNone/>
                <wp:docPr id="339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56.65pt;margin-top:266.15pt;width:756.85pt;height:13.45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m0yzw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 wp14:anchorId="2C21C9F4" wp14:editId="274D6956">
                <wp:simplePos x="0" y="0"/>
                <wp:positionH relativeFrom="page">
                  <wp:posOffset>871855</wp:posOffset>
                </wp:positionH>
                <wp:positionV relativeFrom="page">
                  <wp:posOffset>3380105</wp:posOffset>
                </wp:positionV>
                <wp:extent cx="9458325" cy="171450"/>
                <wp:effectExtent l="0" t="0" r="0" b="0"/>
                <wp:wrapNone/>
                <wp:docPr id="338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68.65pt;margin-top:266.15pt;width:744.75pt;height:13.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materijal i energiju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46.835,56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52,04%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 wp14:anchorId="5FCEDDF5" wp14:editId="1E25F86B">
                <wp:simplePos x="0" y="0"/>
                <wp:positionH relativeFrom="page">
                  <wp:posOffset>719455</wp:posOffset>
                </wp:positionH>
                <wp:positionV relativeFrom="page">
                  <wp:posOffset>3551555</wp:posOffset>
                </wp:positionV>
                <wp:extent cx="9611995" cy="152400"/>
                <wp:effectExtent l="0" t="0" r="0" b="0"/>
                <wp:wrapNone/>
                <wp:docPr id="337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56.65pt;margin-top:279.65pt;width:756.85pt;height:12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k/+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Energija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46.835,56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31B7D060" wp14:editId="73C1D2DB">
                <wp:simplePos x="0" y="0"/>
                <wp:positionH relativeFrom="page">
                  <wp:posOffset>719455</wp:posOffset>
                </wp:positionH>
                <wp:positionV relativeFrom="page">
                  <wp:posOffset>3704590</wp:posOffset>
                </wp:positionV>
                <wp:extent cx="9611995" cy="170815"/>
                <wp:effectExtent l="0" t="0" r="0" b="0"/>
                <wp:wrapNone/>
                <wp:docPr id="336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56.65pt;margin-top:291.7pt;width:756.85pt;height:13.4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6DC30F8C" wp14:editId="6F384E97">
                <wp:simplePos x="0" y="0"/>
                <wp:positionH relativeFrom="page">
                  <wp:posOffset>871855</wp:posOffset>
                </wp:positionH>
                <wp:positionV relativeFrom="page">
                  <wp:posOffset>3704590</wp:posOffset>
                </wp:positionV>
                <wp:extent cx="9458325" cy="171450"/>
                <wp:effectExtent l="0" t="0" r="0" b="0"/>
                <wp:wrapNone/>
                <wp:docPr id="335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68.65pt;margin-top:291.7pt;width:744.75pt;height:13.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1.171.568,00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1.171.568,00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246.957,14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21,08%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5E2BE3E0" wp14:editId="54D1ED4D">
                <wp:simplePos x="0" y="0"/>
                <wp:positionH relativeFrom="page">
                  <wp:posOffset>719455</wp:posOffset>
                </wp:positionH>
                <wp:positionV relativeFrom="page">
                  <wp:posOffset>3876040</wp:posOffset>
                </wp:positionV>
                <wp:extent cx="9611995" cy="152400"/>
                <wp:effectExtent l="0" t="0" r="0" b="0"/>
                <wp:wrapNone/>
                <wp:docPr id="33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56.65pt;margin-top:305.2pt;width:756.85pt;height:12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T2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139.540,74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14899684" wp14:editId="7D5FFCDF">
                <wp:simplePos x="0" y="0"/>
                <wp:positionH relativeFrom="page">
                  <wp:posOffset>719455</wp:posOffset>
                </wp:positionH>
                <wp:positionV relativeFrom="page">
                  <wp:posOffset>4028440</wp:posOffset>
                </wp:positionV>
                <wp:extent cx="9611995" cy="152400"/>
                <wp:effectExtent l="0" t="0" r="0" b="0"/>
                <wp:wrapNone/>
                <wp:docPr id="333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56.65pt;margin-top:317.2pt;width:756.85pt;height:12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iDzw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36.891,40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6674FCAF" wp14:editId="310EA136">
                <wp:simplePos x="0" y="0"/>
                <wp:positionH relativeFrom="page">
                  <wp:posOffset>719455</wp:posOffset>
                </wp:positionH>
                <wp:positionV relativeFrom="page">
                  <wp:posOffset>4181475</wp:posOffset>
                </wp:positionV>
                <wp:extent cx="9611995" cy="152400"/>
                <wp:effectExtent l="0" t="0" r="0" b="0"/>
                <wp:wrapNone/>
                <wp:docPr id="332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56.65pt;margin-top:329.25pt;width:756.8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wl8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70.525,00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194B7414" wp14:editId="7EB0E679">
                <wp:simplePos x="0" y="0"/>
                <wp:positionH relativeFrom="page">
                  <wp:posOffset>719455</wp:posOffset>
                </wp:positionH>
                <wp:positionV relativeFrom="page">
                  <wp:posOffset>4334510</wp:posOffset>
                </wp:positionV>
                <wp:extent cx="9611995" cy="170815"/>
                <wp:effectExtent l="0" t="0" r="0" b="0"/>
                <wp:wrapNone/>
                <wp:docPr id="331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56.65pt;margin-top:341.3pt;width:756.85pt;height:13.4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Gfzw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386AD89" wp14:editId="40BC4B18">
                <wp:simplePos x="0" y="0"/>
                <wp:positionH relativeFrom="page">
                  <wp:posOffset>871855</wp:posOffset>
                </wp:positionH>
                <wp:positionV relativeFrom="page">
                  <wp:posOffset>4334510</wp:posOffset>
                </wp:positionV>
                <wp:extent cx="9458325" cy="171450"/>
                <wp:effectExtent l="0" t="0" r="0" b="0"/>
                <wp:wrapNone/>
                <wp:docPr id="330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68.65pt;margin-top:341.3pt;width:744.75pt;height:13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240.959,80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1299A7E5" wp14:editId="2BCABD4E">
                <wp:simplePos x="0" y="0"/>
                <wp:positionH relativeFrom="page">
                  <wp:posOffset>719455</wp:posOffset>
                </wp:positionH>
                <wp:positionV relativeFrom="page">
                  <wp:posOffset>4505960</wp:posOffset>
                </wp:positionV>
                <wp:extent cx="9611995" cy="170815"/>
                <wp:effectExtent l="0" t="0" r="0" b="0"/>
                <wp:wrapNone/>
                <wp:docPr id="329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56.65pt;margin-top:354.8pt;width:756.85pt;height:13.4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jJzw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1BCD2D42" wp14:editId="294E013D">
                <wp:simplePos x="0" y="0"/>
                <wp:positionH relativeFrom="page">
                  <wp:posOffset>871855</wp:posOffset>
                </wp:positionH>
                <wp:positionV relativeFrom="page">
                  <wp:posOffset>4505960</wp:posOffset>
                </wp:positionV>
                <wp:extent cx="9458325" cy="171450"/>
                <wp:effectExtent l="0" t="0" r="0" b="0"/>
                <wp:wrapNone/>
                <wp:docPr id="328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68.65pt;margin-top:354.8pt;width:744.75pt;height:13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Kapitalne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240.959,80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309246D8" wp14:editId="76B4A375">
                <wp:simplePos x="0" y="0"/>
                <wp:positionH relativeFrom="page">
                  <wp:posOffset>719455</wp:posOffset>
                </wp:positionH>
                <wp:positionV relativeFrom="page">
                  <wp:posOffset>4677410</wp:posOffset>
                </wp:positionV>
                <wp:extent cx="9611995" cy="262255"/>
                <wp:effectExtent l="0" t="0" r="0" b="0"/>
                <wp:wrapNone/>
                <wp:docPr id="327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56.65pt;margin-top:368.3pt;width:756.85pt;height:20.6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3bzw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pomoći kreditnim i ostalim financijskim institucijama te trgovačkim društvima 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240.959,80</w:t>
      </w: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javnom se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0AEFBB4A" wp14:editId="29F0BC0F">
                <wp:simplePos x="0" y="0"/>
                <wp:positionH relativeFrom="page">
                  <wp:posOffset>719455</wp:posOffset>
                </wp:positionH>
                <wp:positionV relativeFrom="page">
                  <wp:posOffset>4939665</wp:posOffset>
                </wp:positionV>
                <wp:extent cx="9611995" cy="170815"/>
                <wp:effectExtent l="0" t="0" r="0" b="0"/>
                <wp:wrapNone/>
                <wp:docPr id="326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56.65pt;margin-top:388.95pt;width:756.85pt;height:13.4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136B4B71" wp14:editId="1639E62D">
                <wp:simplePos x="0" y="0"/>
                <wp:positionH relativeFrom="page">
                  <wp:posOffset>871855</wp:posOffset>
                </wp:positionH>
                <wp:positionV relativeFrom="page">
                  <wp:posOffset>4939665</wp:posOffset>
                </wp:positionV>
                <wp:extent cx="9458325" cy="171450"/>
                <wp:effectExtent l="0" t="0" r="0" b="0"/>
                <wp:wrapNone/>
                <wp:docPr id="32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68.65pt;margin-top:388.95pt;width:744.75pt;height:13.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464001B2" wp14:editId="208DF018">
                <wp:simplePos x="0" y="0"/>
                <wp:positionH relativeFrom="page">
                  <wp:posOffset>719455</wp:posOffset>
                </wp:positionH>
                <wp:positionV relativeFrom="page">
                  <wp:posOffset>5111115</wp:posOffset>
                </wp:positionV>
                <wp:extent cx="9611995" cy="170815"/>
                <wp:effectExtent l="0" t="0" r="0" b="0"/>
                <wp:wrapNone/>
                <wp:docPr id="324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56.65pt;margin-top:402.45pt;width:756.85pt;height:13.4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F4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004087D0" wp14:editId="46A6E7CA">
                <wp:simplePos x="0" y="0"/>
                <wp:positionH relativeFrom="page">
                  <wp:posOffset>871855</wp:posOffset>
                </wp:positionH>
                <wp:positionV relativeFrom="page">
                  <wp:posOffset>5111115</wp:posOffset>
                </wp:positionV>
                <wp:extent cx="9458325" cy="171450"/>
                <wp:effectExtent l="0" t="0" r="0" b="0"/>
                <wp:wrapNone/>
                <wp:docPr id="323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68.65pt;margin-top:402.45pt;width:744.75pt;height:13.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proizvedene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0C171730" wp14:editId="6CE15664">
                <wp:simplePos x="0" y="0"/>
                <wp:positionH relativeFrom="page">
                  <wp:posOffset>719455</wp:posOffset>
                </wp:positionH>
                <wp:positionV relativeFrom="page">
                  <wp:posOffset>5282565</wp:posOffset>
                </wp:positionV>
                <wp:extent cx="9611995" cy="170815"/>
                <wp:effectExtent l="0" t="0" r="0" b="0"/>
                <wp:wrapNone/>
                <wp:docPr id="322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56.65pt;margin-top:415.95pt;width:756.85pt;height:13.4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LFzw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1BBC1EE2" wp14:editId="1AF994F4">
                <wp:simplePos x="0" y="0"/>
                <wp:positionH relativeFrom="page">
                  <wp:posOffset>871855</wp:posOffset>
                </wp:positionH>
                <wp:positionV relativeFrom="page">
                  <wp:posOffset>5282565</wp:posOffset>
                </wp:positionV>
                <wp:extent cx="9458325" cy="171450"/>
                <wp:effectExtent l="0" t="0" r="0" b="0"/>
                <wp:wrapNone/>
                <wp:docPr id="321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68.65pt;margin-top:415.95pt;width:744.75pt;height:13.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Građevinski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73D407BD" wp14:editId="2839D938">
                <wp:simplePos x="0" y="0"/>
                <wp:positionH relativeFrom="page">
                  <wp:posOffset>719455</wp:posOffset>
                </wp:positionH>
                <wp:positionV relativeFrom="page">
                  <wp:posOffset>5561965</wp:posOffset>
                </wp:positionV>
                <wp:extent cx="9611995" cy="200025"/>
                <wp:effectExtent l="0" t="0" r="0" b="0"/>
                <wp:wrapNone/>
                <wp:docPr id="320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56.65pt;margin-top:437.95pt;width:756.85pt;height:15.7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4E4F010D" wp14:editId="47E8230B">
                <wp:simplePos x="0" y="0"/>
                <wp:positionH relativeFrom="page">
                  <wp:posOffset>795655</wp:posOffset>
                </wp:positionH>
                <wp:positionV relativeFrom="page">
                  <wp:posOffset>5561965</wp:posOffset>
                </wp:positionV>
                <wp:extent cx="9534525" cy="199390"/>
                <wp:effectExtent l="0" t="0" r="0" b="0"/>
                <wp:wrapNone/>
                <wp:docPr id="319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62.65pt;margin-top:437.95pt;width:750.75pt;height:15.7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1002 KAPITALNA ULAGANJA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2.476.215,00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2.476.215,00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872.620,06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35,24%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2F95363D" wp14:editId="0A4E8274">
                <wp:simplePos x="0" y="0"/>
                <wp:positionH relativeFrom="page">
                  <wp:posOffset>719455</wp:posOffset>
                </wp:positionH>
                <wp:positionV relativeFrom="page">
                  <wp:posOffset>5761990</wp:posOffset>
                </wp:positionV>
                <wp:extent cx="9611995" cy="533400"/>
                <wp:effectExtent l="0" t="0" r="0" b="0"/>
                <wp:wrapNone/>
                <wp:docPr id="318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56.65pt;margin-top:453.7pt;width:756.85pt;height:42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nP0A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00EF49C7" wp14:editId="76EDFC28">
                <wp:simplePos x="0" y="0"/>
                <wp:positionH relativeFrom="page">
                  <wp:posOffset>795655</wp:posOffset>
                </wp:positionH>
                <wp:positionV relativeFrom="page">
                  <wp:posOffset>5761990</wp:posOffset>
                </wp:positionV>
                <wp:extent cx="9534525" cy="533400"/>
                <wp:effectExtent l="0" t="0" r="0" b="0"/>
                <wp:wrapNone/>
                <wp:docPr id="317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5334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62.65pt;margin-top:453.7pt;width:750.75pt;height:42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A100201  NABAVA KAPITALNE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2.476.215,00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2.476.215,00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872.620,06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35,24%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22EF7276" wp14:editId="5706D57C">
                <wp:simplePos x="0" y="0"/>
                <wp:positionH relativeFrom="page">
                  <wp:posOffset>719455</wp:posOffset>
                </wp:positionH>
                <wp:positionV relativeFrom="page">
                  <wp:posOffset>6295390</wp:posOffset>
                </wp:positionV>
                <wp:extent cx="9611995" cy="170815"/>
                <wp:effectExtent l="0" t="0" r="0" b="0"/>
                <wp:wrapNone/>
                <wp:docPr id="316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56.65pt;margin-top:495.7pt;width:756.85pt;height:13.4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zr2zwIAALI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3C38CDDD" wp14:editId="6A3E6CA0">
                <wp:simplePos x="0" y="0"/>
                <wp:positionH relativeFrom="page">
                  <wp:posOffset>871855</wp:posOffset>
                </wp:positionH>
                <wp:positionV relativeFrom="page">
                  <wp:posOffset>6295390</wp:posOffset>
                </wp:positionV>
                <wp:extent cx="9458325" cy="171450"/>
                <wp:effectExtent l="0" t="0" r="0" b="0"/>
                <wp:wrapNone/>
                <wp:docPr id="315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68.65pt;margin-top:495.7pt;width:744.75pt;height:13.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101.297,58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49,90%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77DA320E" wp14:editId="08BF2D90">
                <wp:simplePos x="0" y="0"/>
                <wp:positionH relativeFrom="page">
                  <wp:posOffset>719455</wp:posOffset>
                </wp:positionH>
                <wp:positionV relativeFrom="page">
                  <wp:posOffset>6466840</wp:posOffset>
                </wp:positionV>
                <wp:extent cx="9611995" cy="170815"/>
                <wp:effectExtent l="0" t="0" r="0" b="0"/>
                <wp:wrapNone/>
                <wp:docPr id="314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56.65pt;margin-top:509.2pt;width:756.85pt;height:13.4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2943A523" wp14:editId="2322EF8E">
                <wp:simplePos x="0" y="0"/>
                <wp:positionH relativeFrom="page">
                  <wp:posOffset>871855</wp:posOffset>
                </wp:positionH>
                <wp:positionV relativeFrom="page">
                  <wp:posOffset>6466840</wp:posOffset>
                </wp:positionV>
                <wp:extent cx="9458325" cy="171450"/>
                <wp:effectExtent l="0" t="0" r="0" b="0"/>
                <wp:wrapNone/>
                <wp:docPr id="313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68.65pt;margin-top:509.2pt;width:744.75pt;height:13.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101.297,58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49,90%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0E4CEB23" wp14:editId="37E55B4F">
                <wp:simplePos x="0" y="0"/>
                <wp:positionH relativeFrom="page">
                  <wp:posOffset>719455</wp:posOffset>
                </wp:positionH>
                <wp:positionV relativeFrom="page">
                  <wp:posOffset>6638290</wp:posOffset>
                </wp:positionV>
                <wp:extent cx="9611995" cy="170815"/>
                <wp:effectExtent l="0" t="0" r="0" b="0"/>
                <wp:wrapNone/>
                <wp:docPr id="312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56.65pt;margin-top:522.7pt;width:756.85pt;height:13.4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74ECA503" wp14:editId="35835096">
                <wp:simplePos x="0" y="0"/>
                <wp:positionH relativeFrom="page">
                  <wp:posOffset>871855</wp:posOffset>
                </wp:positionH>
                <wp:positionV relativeFrom="page">
                  <wp:posOffset>6638290</wp:posOffset>
                </wp:positionV>
                <wp:extent cx="9458325" cy="171450"/>
                <wp:effectExtent l="0" t="0" r="0" b="0"/>
                <wp:wrapNone/>
                <wp:docPr id="311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68.65pt;margin-top:522.7pt;width:744.75pt;height:13.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101.297,58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49,90%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09B764EF" wp14:editId="5BA7E184">
                <wp:simplePos x="0" y="0"/>
                <wp:positionH relativeFrom="page">
                  <wp:posOffset>719455</wp:posOffset>
                </wp:positionH>
                <wp:positionV relativeFrom="page">
                  <wp:posOffset>6809740</wp:posOffset>
                </wp:positionV>
                <wp:extent cx="9611995" cy="152400"/>
                <wp:effectExtent l="0" t="0" r="0" b="0"/>
                <wp:wrapNone/>
                <wp:docPr id="310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56.65pt;margin-top:536.2pt;width:756.85pt;height:12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101.297,58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16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 wp14:anchorId="528363BD" wp14:editId="15961AE3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70815"/>
                <wp:effectExtent l="0" t="0" r="0" b="0"/>
                <wp:wrapNone/>
                <wp:docPr id="30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6.65pt;margin-top:71.05pt;width:756.85pt;height:13.45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 wp14:anchorId="3A92260C" wp14:editId="13CA5AF3">
                <wp:simplePos x="0" y="0"/>
                <wp:positionH relativeFrom="page">
                  <wp:posOffset>871855</wp:posOffset>
                </wp:positionH>
                <wp:positionV relativeFrom="page">
                  <wp:posOffset>902335</wp:posOffset>
                </wp:positionV>
                <wp:extent cx="9458325" cy="171450"/>
                <wp:effectExtent l="0" t="0" r="0" b="0"/>
                <wp:wrapNone/>
                <wp:docPr id="30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68.65pt;margin-top:71.05pt;width:744.75pt;height:13.5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2.273.215,00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2.273.215,00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771.322,48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 wp14:anchorId="550FE5C8" wp14:editId="5DEF0AC3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1995" cy="170815"/>
                <wp:effectExtent l="0" t="0" r="0" b="0"/>
                <wp:wrapNone/>
                <wp:docPr id="30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56.65pt;margin-top:84.55pt;width:756.85pt;height:13.45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MYbzgIAALE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 wp14:anchorId="367CC444" wp14:editId="6B822DFB">
                <wp:simplePos x="0" y="0"/>
                <wp:positionH relativeFrom="page">
                  <wp:posOffset>871855</wp:posOffset>
                </wp:positionH>
                <wp:positionV relativeFrom="page">
                  <wp:posOffset>1073785</wp:posOffset>
                </wp:positionV>
                <wp:extent cx="9458325" cy="171450"/>
                <wp:effectExtent l="0" t="0" r="0" b="0"/>
                <wp:wrapNone/>
                <wp:docPr id="30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68.65pt;margin-top:84.55pt;width:744.75pt;height:13.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proizvedene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2.273.215,00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2.273.215,00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771.322,48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 wp14:anchorId="7C2AE8BF" wp14:editId="152FDD40">
                <wp:simplePos x="0" y="0"/>
                <wp:positionH relativeFrom="page">
                  <wp:posOffset>719455</wp:posOffset>
                </wp:positionH>
                <wp:positionV relativeFrom="page">
                  <wp:posOffset>1245235</wp:posOffset>
                </wp:positionV>
                <wp:extent cx="9611995" cy="170815"/>
                <wp:effectExtent l="0" t="0" r="0" b="0"/>
                <wp:wrapNone/>
                <wp:docPr id="30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56.65pt;margin-top:98.05pt;width:756.85pt;height:13.4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q+zgIAALE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 wp14:anchorId="6847AF72" wp14:editId="2122A865">
                <wp:simplePos x="0" y="0"/>
                <wp:positionH relativeFrom="page">
                  <wp:posOffset>871855</wp:posOffset>
                </wp:positionH>
                <wp:positionV relativeFrom="page">
                  <wp:posOffset>1245235</wp:posOffset>
                </wp:positionV>
                <wp:extent cx="9458325" cy="171450"/>
                <wp:effectExtent l="0" t="0" r="0" b="0"/>
                <wp:wrapNone/>
                <wp:docPr id="304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68.65pt;margin-top:98.05pt;width:744.75pt;height:13.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Građevinski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1.137.000,00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1.137.000,00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771.322,48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67,84%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 wp14:anchorId="49A2E775" wp14:editId="09965943">
                <wp:simplePos x="0" y="0"/>
                <wp:positionH relativeFrom="page">
                  <wp:posOffset>719455</wp:posOffset>
                </wp:positionH>
                <wp:positionV relativeFrom="page">
                  <wp:posOffset>1416685</wp:posOffset>
                </wp:positionV>
                <wp:extent cx="9611995" cy="152400"/>
                <wp:effectExtent l="0" t="0" r="0" b="0"/>
                <wp:wrapNone/>
                <wp:docPr id="303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56.65pt;margin-top:111.55pt;width:756.85pt;height:12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/5I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Ceste, željeznice i ostali prometni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421.322,48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 wp14:anchorId="67EB0613" wp14:editId="3E550395">
                <wp:simplePos x="0" y="0"/>
                <wp:positionH relativeFrom="page">
                  <wp:posOffset>719455</wp:posOffset>
                </wp:positionH>
                <wp:positionV relativeFrom="page">
                  <wp:posOffset>1569720</wp:posOffset>
                </wp:positionV>
                <wp:extent cx="9611995" cy="152400"/>
                <wp:effectExtent l="0" t="0" r="0" b="0"/>
                <wp:wrapNone/>
                <wp:docPr id="302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56.65pt;margin-top:123.6pt;width:756.85pt;height:12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Au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građevinski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350.000,00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 wp14:anchorId="5E774E8F" wp14:editId="220D9F37">
                <wp:simplePos x="0" y="0"/>
                <wp:positionH relativeFrom="page">
                  <wp:posOffset>719455</wp:posOffset>
                </wp:positionH>
                <wp:positionV relativeFrom="page">
                  <wp:posOffset>1722755</wp:posOffset>
                </wp:positionV>
                <wp:extent cx="9611995" cy="170815"/>
                <wp:effectExtent l="0" t="0" r="0" b="0"/>
                <wp:wrapNone/>
                <wp:docPr id="3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56.65pt;margin-top:135.65pt;width:756.85pt;height:13.4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 wp14:anchorId="7FA1BD98" wp14:editId="7AF36E65">
                <wp:simplePos x="0" y="0"/>
                <wp:positionH relativeFrom="page">
                  <wp:posOffset>871855</wp:posOffset>
                </wp:positionH>
                <wp:positionV relativeFrom="page">
                  <wp:posOffset>1722755</wp:posOffset>
                </wp:positionV>
                <wp:extent cx="9458325" cy="171450"/>
                <wp:effectExtent l="0" t="0" r="0" b="0"/>
                <wp:wrapNone/>
                <wp:docPr id="300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68.65pt;margin-top:135.65pt;width:744.75pt;height:13.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Postrojenja i oprema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1.136.215,00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1.136.215,00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9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 wp14:anchorId="67DF1465" wp14:editId="741E62B2">
                <wp:simplePos x="0" y="0"/>
                <wp:positionH relativeFrom="page">
                  <wp:posOffset>719455</wp:posOffset>
                </wp:positionH>
                <wp:positionV relativeFrom="page">
                  <wp:posOffset>2181860</wp:posOffset>
                </wp:positionV>
                <wp:extent cx="9611995" cy="552450"/>
                <wp:effectExtent l="0" t="0" r="0" b="0"/>
                <wp:wrapNone/>
                <wp:docPr id="299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56.65pt;margin-top:171.8pt;width:756.85pt;height:43.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 wp14:anchorId="4CBD381B" wp14:editId="121E3DF3">
                <wp:simplePos x="0" y="0"/>
                <wp:positionH relativeFrom="page">
                  <wp:posOffset>719455</wp:posOffset>
                </wp:positionH>
                <wp:positionV relativeFrom="page">
                  <wp:posOffset>2181860</wp:posOffset>
                </wp:positionV>
                <wp:extent cx="9610725" cy="552450"/>
                <wp:effectExtent l="0" t="0" r="0" b="0"/>
                <wp:wrapNone/>
                <wp:docPr id="298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524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56.65pt;margin-top:171.8pt;width:756.75pt;height:43.5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00302  STAMBENA DJELATNOST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2.269.000,00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2.269.000,00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2,81%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 wp14:anchorId="2D3B5A76" wp14:editId="590A29C5">
                <wp:simplePos x="0" y="0"/>
                <wp:positionH relativeFrom="page">
                  <wp:posOffset>719455</wp:posOffset>
                </wp:positionH>
                <wp:positionV relativeFrom="page">
                  <wp:posOffset>2734310</wp:posOffset>
                </wp:positionV>
                <wp:extent cx="9611995" cy="181610"/>
                <wp:effectExtent l="0" t="0" r="0" b="0"/>
                <wp:wrapNone/>
                <wp:docPr id="297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56.65pt;margin-top:215.3pt;width:756.85pt;height:14.3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 wp14:anchorId="75F160A7" wp14:editId="4815CAB2">
                <wp:simplePos x="0" y="0"/>
                <wp:positionH relativeFrom="page">
                  <wp:posOffset>719455</wp:posOffset>
                </wp:positionH>
                <wp:positionV relativeFrom="page">
                  <wp:posOffset>2734310</wp:posOffset>
                </wp:positionV>
                <wp:extent cx="9610725" cy="180340"/>
                <wp:effectExtent l="0" t="0" r="0" b="0"/>
                <wp:wrapNone/>
                <wp:docPr id="296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56.65pt;margin-top:215.3pt;width:756.75pt;height:14.2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iVf0A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00302  STAMBENA DJELATNOST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2.269.000,00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2.269.000,00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2,81%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 wp14:anchorId="070DFB64" wp14:editId="3E71CDF2">
                <wp:simplePos x="0" y="0"/>
                <wp:positionH relativeFrom="page">
                  <wp:posOffset>719455</wp:posOffset>
                </wp:positionH>
                <wp:positionV relativeFrom="page">
                  <wp:posOffset>2916555</wp:posOffset>
                </wp:positionV>
                <wp:extent cx="9611995" cy="200025"/>
                <wp:effectExtent l="0" t="0" r="0" b="0"/>
                <wp:wrapNone/>
                <wp:docPr id="295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56.65pt;margin-top:229.65pt;width:756.85pt;height:15.7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 wp14:anchorId="2EF6939C" wp14:editId="44898138">
                <wp:simplePos x="0" y="0"/>
                <wp:positionH relativeFrom="page">
                  <wp:posOffset>795655</wp:posOffset>
                </wp:positionH>
                <wp:positionV relativeFrom="page">
                  <wp:posOffset>2916555</wp:posOffset>
                </wp:positionV>
                <wp:extent cx="9534525" cy="199390"/>
                <wp:effectExtent l="0" t="0" r="0" b="0"/>
                <wp:wrapNone/>
                <wp:docPr id="294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62.65pt;margin-top:229.65pt;width:750.75pt;height:15.7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75,83%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 wp14:anchorId="6A2F0800" wp14:editId="2952CCDB">
                <wp:simplePos x="0" y="0"/>
                <wp:positionH relativeFrom="page">
                  <wp:posOffset>719455</wp:posOffset>
                </wp:positionH>
                <wp:positionV relativeFrom="page">
                  <wp:posOffset>3116580</wp:posOffset>
                </wp:positionV>
                <wp:extent cx="9611995" cy="419100"/>
                <wp:effectExtent l="0" t="0" r="0" b="0"/>
                <wp:wrapNone/>
                <wp:docPr id="293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56.65pt;margin-top:245.4pt;width:756.85pt;height:33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N+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 wp14:anchorId="6889B3C4" wp14:editId="05C2479D">
                <wp:simplePos x="0" y="0"/>
                <wp:positionH relativeFrom="page">
                  <wp:posOffset>795655</wp:posOffset>
                </wp:positionH>
                <wp:positionV relativeFrom="page">
                  <wp:posOffset>3116580</wp:posOffset>
                </wp:positionV>
                <wp:extent cx="9534525" cy="419100"/>
                <wp:effectExtent l="0" t="0" r="0" b="0"/>
                <wp:wrapNone/>
                <wp:docPr id="292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4191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62.65pt;margin-top:245.4pt;width:750.75pt;height:33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A100102 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75,83%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09420A9C" wp14:editId="459DBB78">
                <wp:simplePos x="0" y="0"/>
                <wp:positionH relativeFrom="page">
                  <wp:posOffset>719455</wp:posOffset>
                </wp:positionH>
                <wp:positionV relativeFrom="page">
                  <wp:posOffset>3535680</wp:posOffset>
                </wp:positionV>
                <wp:extent cx="9611995" cy="170815"/>
                <wp:effectExtent l="0" t="0" r="0" b="0"/>
                <wp:wrapNone/>
                <wp:docPr id="291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56.65pt;margin-top:278.4pt;width:756.85pt;height:13.4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4F2DB84B" wp14:editId="2803FCF3">
                <wp:simplePos x="0" y="0"/>
                <wp:positionH relativeFrom="page">
                  <wp:posOffset>871855</wp:posOffset>
                </wp:positionH>
                <wp:positionV relativeFrom="page">
                  <wp:posOffset>3535680</wp:posOffset>
                </wp:positionV>
                <wp:extent cx="9458325" cy="171450"/>
                <wp:effectExtent l="0" t="0" r="0" b="0"/>
                <wp:wrapNone/>
                <wp:docPr id="290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68.65pt;margin-top:278.4pt;width:744.75pt;height:13.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75,83%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3C0BB8BD" wp14:editId="28BB08EC">
                <wp:simplePos x="0" y="0"/>
                <wp:positionH relativeFrom="page">
                  <wp:posOffset>719455</wp:posOffset>
                </wp:positionH>
                <wp:positionV relativeFrom="page">
                  <wp:posOffset>3707130</wp:posOffset>
                </wp:positionV>
                <wp:extent cx="9611995" cy="170815"/>
                <wp:effectExtent l="0" t="0" r="0" b="0"/>
                <wp:wrapNone/>
                <wp:docPr id="28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56.65pt;margin-top:291.9pt;width:756.85pt;height:13.4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A520C8B" wp14:editId="28B7FCED">
                <wp:simplePos x="0" y="0"/>
                <wp:positionH relativeFrom="page">
                  <wp:posOffset>871855</wp:posOffset>
                </wp:positionH>
                <wp:positionV relativeFrom="page">
                  <wp:posOffset>3707130</wp:posOffset>
                </wp:positionV>
                <wp:extent cx="9458325" cy="171450"/>
                <wp:effectExtent l="0" t="0" r="0" b="0"/>
                <wp:wrapNone/>
                <wp:docPr id="288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68.65pt;margin-top:291.9pt;width:744.75pt;height:1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75,83%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356ECE10" wp14:editId="76E41DF7">
                <wp:simplePos x="0" y="0"/>
                <wp:positionH relativeFrom="page">
                  <wp:posOffset>719455</wp:posOffset>
                </wp:positionH>
                <wp:positionV relativeFrom="page">
                  <wp:posOffset>3878580</wp:posOffset>
                </wp:positionV>
                <wp:extent cx="9611995" cy="170815"/>
                <wp:effectExtent l="0" t="0" r="0" b="0"/>
                <wp:wrapNone/>
                <wp:docPr id="287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56.65pt;margin-top:305.4pt;width:756.85pt;height:13.4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DC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285E8AFD" wp14:editId="4E06C1EF">
                <wp:simplePos x="0" y="0"/>
                <wp:positionH relativeFrom="page">
                  <wp:posOffset>871855</wp:posOffset>
                </wp:positionH>
                <wp:positionV relativeFrom="page">
                  <wp:posOffset>3878580</wp:posOffset>
                </wp:positionV>
                <wp:extent cx="9458325" cy="171450"/>
                <wp:effectExtent l="0" t="0" r="0" b="0"/>
                <wp:wrapNone/>
                <wp:docPr id="286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68.65pt;margin-top:305.4pt;width:744.75pt;height:13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materijal i energiju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21.139,35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70,46%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744AC63D" wp14:editId="73A3F8E2">
                <wp:simplePos x="0" y="0"/>
                <wp:positionH relativeFrom="page">
                  <wp:posOffset>719455</wp:posOffset>
                </wp:positionH>
                <wp:positionV relativeFrom="page">
                  <wp:posOffset>4050030</wp:posOffset>
                </wp:positionV>
                <wp:extent cx="9611995" cy="152400"/>
                <wp:effectExtent l="0" t="0" r="0" b="0"/>
                <wp:wrapNone/>
                <wp:docPr id="285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56.65pt;margin-top:318.9pt;width:756.85pt;height:1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Q8zw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Energija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21.139,35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748FF780" wp14:editId="5216DE03">
                <wp:simplePos x="0" y="0"/>
                <wp:positionH relativeFrom="page">
                  <wp:posOffset>719455</wp:posOffset>
                </wp:positionH>
                <wp:positionV relativeFrom="page">
                  <wp:posOffset>4202430</wp:posOffset>
                </wp:positionV>
                <wp:extent cx="9611995" cy="170815"/>
                <wp:effectExtent l="0" t="0" r="0" b="0"/>
                <wp:wrapNone/>
                <wp:docPr id="284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56.65pt;margin-top:330.9pt;width:756.85pt;height:13.4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APzw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52500450" wp14:editId="62C24821">
                <wp:simplePos x="0" y="0"/>
                <wp:positionH relativeFrom="page">
                  <wp:posOffset>871855</wp:posOffset>
                </wp:positionH>
                <wp:positionV relativeFrom="page">
                  <wp:posOffset>4202430</wp:posOffset>
                </wp:positionV>
                <wp:extent cx="9458325" cy="171450"/>
                <wp:effectExtent l="0" t="0" r="0" b="0"/>
                <wp:wrapNone/>
                <wp:docPr id="283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68.65pt;margin-top:330.9pt;width:744.75pt;height:13.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40.938,11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81,88%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5255F660" wp14:editId="46D9994A">
                <wp:simplePos x="0" y="0"/>
                <wp:positionH relativeFrom="page">
                  <wp:posOffset>719455</wp:posOffset>
                </wp:positionH>
                <wp:positionV relativeFrom="page">
                  <wp:posOffset>4373880</wp:posOffset>
                </wp:positionV>
                <wp:extent cx="9611995" cy="152400"/>
                <wp:effectExtent l="0" t="0" r="0" b="0"/>
                <wp:wrapNone/>
                <wp:docPr id="282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56.65pt;margin-top:344.4pt;width:756.85pt;height:12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20.938,11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24DA929D" wp14:editId="703745A2">
                <wp:simplePos x="0" y="0"/>
                <wp:positionH relativeFrom="page">
                  <wp:posOffset>719455</wp:posOffset>
                </wp:positionH>
                <wp:positionV relativeFrom="page">
                  <wp:posOffset>4526915</wp:posOffset>
                </wp:positionV>
                <wp:extent cx="9611995" cy="152400"/>
                <wp:effectExtent l="0" t="0" r="0" b="0"/>
                <wp:wrapNone/>
                <wp:docPr id="281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56.65pt;margin-top:356.45pt;width:756.85pt;height:12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20.000,00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13774553" wp14:editId="61AB432A">
                <wp:simplePos x="0" y="0"/>
                <wp:positionH relativeFrom="page">
                  <wp:posOffset>719455</wp:posOffset>
                </wp:positionH>
                <wp:positionV relativeFrom="page">
                  <wp:posOffset>4679950</wp:posOffset>
                </wp:positionV>
                <wp:extent cx="9611995" cy="170815"/>
                <wp:effectExtent l="0" t="0" r="0" b="0"/>
                <wp:wrapNone/>
                <wp:docPr id="280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56.65pt;margin-top:368.5pt;width:756.85pt;height:13.4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A8zwIAALI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023C7D13" wp14:editId="6596FB12">
                <wp:simplePos x="0" y="0"/>
                <wp:positionH relativeFrom="page">
                  <wp:posOffset>871855</wp:posOffset>
                </wp:positionH>
                <wp:positionV relativeFrom="page">
                  <wp:posOffset>4679950</wp:posOffset>
                </wp:positionV>
                <wp:extent cx="9458325" cy="171450"/>
                <wp:effectExtent l="0" t="0" r="0" b="0"/>
                <wp:wrapNone/>
                <wp:docPr id="279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68.65pt;margin-top:368.5pt;width:744.75pt;height:13.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1.619,40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18"/>
          <w:szCs w:val="18"/>
        </w:rPr>
        <w:t>40</w:t>
      </w:r>
      <w:proofErr w:type="spellEnd"/>
      <w:r>
        <w:rPr>
          <w:rFonts w:ascii="Arial" w:hAnsi="Arial" w:cs="Arial"/>
          <w:b/>
          <w:bCs/>
          <w:sz w:val="18"/>
          <w:szCs w:val="18"/>
        </w:rPr>
        <w:t>,49%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6C2AD215" wp14:editId="41CA59BA">
                <wp:simplePos x="0" y="0"/>
                <wp:positionH relativeFrom="page">
                  <wp:posOffset>719455</wp:posOffset>
                </wp:positionH>
                <wp:positionV relativeFrom="page">
                  <wp:posOffset>4851400</wp:posOffset>
                </wp:positionV>
                <wp:extent cx="9611995" cy="152400"/>
                <wp:effectExtent l="0" t="0" r="0" b="0"/>
                <wp:wrapNone/>
                <wp:docPr id="278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56.65pt;margin-top:382pt;width:756.85pt;height:12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1.619,40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0AE11635" wp14:editId="781D965D">
                <wp:simplePos x="0" y="0"/>
                <wp:positionH relativeFrom="page">
                  <wp:posOffset>719455</wp:posOffset>
                </wp:positionH>
                <wp:positionV relativeFrom="page">
                  <wp:posOffset>5111750</wp:posOffset>
                </wp:positionV>
                <wp:extent cx="9611995" cy="200025"/>
                <wp:effectExtent l="0" t="0" r="0" b="0"/>
                <wp:wrapNone/>
                <wp:docPr id="277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56.65pt;margin-top:402.5pt;width:756.85pt;height:15.7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221E66F2" wp14:editId="036020D1">
                <wp:simplePos x="0" y="0"/>
                <wp:positionH relativeFrom="page">
                  <wp:posOffset>795655</wp:posOffset>
                </wp:positionH>
                <wp:positionV relativeFrom="page">
                  <wp:posOffset>5111750</wp:posOffset>
                </wp:positionV>
                <wp:extent cx="9534525" cy="199390"/>
                <wp:effectExtent l="0" t="0" r="0" b="0"/>
                <wp:wrapNone/>
                <wp:docPr id="276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62.65pt;margin-top:402.5pt;width:750.75pt;height:15.7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Xw0A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1002 KAPITALNA ULAGANJA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19D7AFAB" wp14:editId="027B0060">
                <wp:simplePos x="0" y="0"/>
                <wp:positionH relativeFrom="page">
                  <wp:posOffset>719455</wp:posOffset>
                </wp:positionH>
                <wp:positionV relativeFrom="page">
                  <wp:posOffset>5311775</wp:posOffset>
                </wp:positionV>
                <wp:extent cx="9611995" cy="419100"/>
                <wp:effectExtent l="0" t="0" r="0" b="0"/>
                <wp:wrapNone/>
                <wp:docPr id="275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56.65pt;margin-top:418.25pt;width:756.85pt;height:33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cSzw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43CA20C4" wp14:editId="3C57DA65">
                <wp:simplePos x="0" y="0"/>
                <wp:positionH relativeFrom="page">
                  <wp:posOffset>795655</wp:posOffset>
                </wp:positionH>
                <wp:positionV relativeFrom="page">
                  <wp:posOffset>5311775</wp:posOffset>
                </wp:positionV>
                <wp:extent cx="9534525" cy="419100"/>
                <wp:effectExtent l="0" t="0" r="0" b="0"/>
                <wp:wrapNone/>
                <wp:docPr id="274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4191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62.65pt;margin-top:418.25pt;width:750.75pt;height:33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A100201  NABAVA KAPITALNE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11622159" wp14:editId="7CA5FFD6">
                <wp:simplePos x="0" y="0"/>
                <wp:positionH relativeFrom="page">
                  <wp:posOffset>719455</wp:posOffset>
                </wp:positionH>
                <wp:positionV relativeFrom="page">
                  <wp:posOffset>5730875</wp:posOffset>
                </wp:positionV>
                <wp:extent cx="9611995" cy="170815"/>
                <wp:effectExtent l="0" t="0" r="0" b="0"/>
                <wp:wrapNone/>
                <wp:docPr id="273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56.65pt;margin-top:451.25pt;width:756.85pt;height:13.4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0754B0E7" wp14:editId="571340A5">
                <wp:simplePos x="0" y="0"/>
                <wp:positionH relativeFrom="page">
                  <wp:posOffset>871855</wp:posOffset>
                </wp:positionH>
                <wp:positionV relativeFrom="page">
                  <wp:posOffset>5730875</wp:posOffset>
                </wp:positionV>
                <wp:extent cx="9458325" cy="171450"/>
                <wp:effectExtent l="0" t="0" r="0" b="0"/>
                <wp:wrapNone/>
                <wp:docPr id="272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68.65pt;margin-top:451.25pt;width:744.75pt;height:13.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bS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18A3D2A9" wp14:editId="5FD55344">
                <wp:simplePos x="0" y="0"/>
                <wp:positionH relativeFrom="page">
                  <wp:posOffset>719455</wp:posOffset>
                </wp:positionH>
                <wp:positionV relativeFrom="page">
                  <wp:posOffset>5902325</wp:posOffset>
                </wp:positionV>
                <wp:extent cx="9611995" cy="170815"/>
                <wp:effectExtent l="0" t="0" r="0" b="0"/>
                <wp:wrapNone/>
                <wp:docPr id="27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56.65pt;margin-top:464.75pt;width:756.85pt;height:13.4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15E8488C" wp14:editId="0B33EB78">
                <wp:simplePos x="0" y="0"/>
                <wp:positionH relativeFrom="page">
                  <wp:posOffset>871855</wp:posOffset>
                </wp:positionH>
                <wp:positionV relativeFrom="page">
                  <wp:posOffset>5902325</wp:posOffset>
                </wp:positionV>
                <wp:extent cx="9458325" cy="171450"/>
                <wp:effectExtent l="0" t="0" r="0" b="0"/>
                <wp:wrapNone/>
                <wp:docPr id="270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68.65pt;margin-top:464.75pt;width:744.75pt;height:13.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dodatna ulaganja na nefinancijskoj imovini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61DD0E71" wp14:editId="787FF990">
                <wp:simplePos x="0" y="0"/>
                <wp:positionH relativeFrom="page">
                  <wp:posOffset>719455</wp:posOffset>
                </wp:positionH>
                <wp:positionV relativeFrom="page">
                  <wp:posOffset>6073775</wp:posOffset>
                </wp:positionV>
                <wp:extent cx="9611995" cy="170815"/>
                <wp:effectExtent l="0" t="0" r="0" b="0"/>
                <wp:wrapNone/>
                <wp:docPr id="269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56.65pt;margin-top:478.25pt;width:756.85pt;height:13.4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jbzw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6095F475" wp14:editId="73D0231D">
                <wp:simplePos x="0" y="0"/>
                <wp:positionH relativeFrom="page">
                  <wp:posOffset>871855</wp:posOffset>
                </wp:positionH>
                <wp:positionV relativeFrom="page">
                  <wp:posOffset>6073775</wp:posOffset>
                </wp:positionV>
                <wp:extent cx="9458325" cy="171450"/>
                <wp:effectExtent l="0" t="0" r="0" b="0"/>
                <wp:wrapNone/>
                <wp:docPr id="26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68.65pt;margin-top:478.25pt;width:744.75pt;height:13.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Dodatna ulaganja na građevinskim objektima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17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 wp14:anchorId="12DFFDFC" wp14:editId="361F5622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666750"/>
                <wp:effectExtent l="0" t="0" r="0" b="0"/>
                <wp:wrapNone/>
                <wp:docPr id="2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56.65pt;margin-top:71.05pt;width:756.85pt;height:52.5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 wp14:anchorId="6B3828EC" wp14:editId="6486C604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666750"/>
                <wp:effectExtent l="0" t="0" r="0" b="0"/>
                <wp:wrapNone/>
                <wp:docPr id="26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6667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56.65pt;margin-top:71.05pt;width:756.75pt;height:52.5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00303  PROSTORNO PLANIRANJE, ZAŠTITA OKOLIŠA I KULTURNIH SPOMENIKA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4,25%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43 Ostali prihodi za posebne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 wp14:anchorId="21677107" wp14:editId="1867F0C3">
                <wp:simplePos x="0" y="0"/>
                <wp:positionH relativeFrom="page">
                  <wp:posOffset>719455</wp:posOffset>
                </wp:positionH>
                <wp:positionV relativeFrom="page">
                  <wp:posOffset>1569085</wp:posOffset>
                </wp:positionV>
                <wp:extent cx="9611995" cy="181610"/>
                <wp:effectExtent l="0" t="0" r="0" b="0"/>
                <wp:wrapNone/>
                <wp:docPr id="26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56.65pt;margin-top:123.55pt;width:756.85pt;height:14.3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 wp14:anchorId="668C2CCC" wp14:editId="2A9F84A6">
                <wp:simplePos x="0" y="0"/>
                <wp:positionH relativeFrom="page">
                  <wp:posOffset>719455</wp:posOffset>
                </wp:positionH>
                <wp:positionV relativeFrom="page">
                  <wp:posOffset>1569085</wp:posOffset>
                </wp:positionV>
                <wp:extent cx="9610725" cy="180340"/>
                <wp:effectExtent l="0" t="0" r="0" b="0"/>
                <wp:wrapNone/>
                <wp:docPr id="264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56.65pt;margin-top:123.55pt;width:756.75pt;height:14.2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1LzwIAALE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00303  PROSTORNO PLANIRANJE, ZAŠTITA OKOLIŠA I KULTURNIH SPOMENIKA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4,25%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 wp14:anchorId="44B0956B" wp14:editId="4560FDCA">
                <wp:simplePos x="0" y="0"/>
                <wp:positionH relativeFrom="page">
                  <wp:posOffset>719455</wp:posOffset>
                </wp:positionH>
                <wp:positionV relativeFrom="page">
                  <wp:posOffset>1751330</wp:posOffset>
                </wp:positionV>
                <wp:extent cx="9611995" cy="200025"/>
                <wp:effectExtent l="0" t="0" r="0" b="0"/>
                <wp:wrapNone/>
                <wp:docPr id="26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56.65pt;margin-top:137.9pt;width:756.85pt;height:15.75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 wp14:anchorId="34F51902" wp14:editId="39CD2769">
                <wp:simplePos x="0" y="0"/>
                <wp:positionH relativeFrom="page">
                  <wp:posOffset>795655</wp:posOffset>
                </wp:positionH>
                <wp:positionV relativeFrom="page">
                  <wp:posOffset>1751330</wp:posOffset>
                </wp:positionV>
                <wp:extent cx="9534525" cy="199390"/>
                <wp:effectExtent l="0" t="0" r="0" b="0"/>
                <wp:wrapNone/>
                <wp:docPr id="26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62.65pt;margin-top:137.9pt;width:750.75pt;height:15.7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38,99%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 wp14:anchorId="0E6DBE24" wp14:editId="23241A23">
                <wp:simplePos x="0" y="0"/>
                <wp:positionH relativeFrom="page">
                  <wp:posOffset>719455</wp:posOffset>
                </wp:positionH>
                <wp:positionV relativeFrom="page">
                  <wp:posOffset>1951355</wp:posOffset>
                </wp:positionV>
                <wp:extent cx="9611995" cy="533400"/>
                <wp:effectExtent l="0" t="0" r="0" b="0"/>
                <wp:wrapNone/>
                <wp:docPr id="261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56.65pt;margin-top:153.65pt;width:756.85pt;height:42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H50A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 wp14:anchorId="3B0B66E3" wp14:editId="3F76F8D1">
                <wp:simplePos x="0" y="0"/>
                <wp:positionH relativeFrom="page">
                  <wp:posOffset>795655</wp:posOffset>
                </wp:positionH>
                <wp:positionV relativeFrom="page">
                  <wp:posOffset>1951355</wp:posOffset>
                </wp:positionV>
                <wp:extent cx="9534525" cy="533400"/>
                <wp:effectExtent l="0" t="0" r="0" b="0"/>
                <wp:wrapNone/>
                <wp:docPr id="260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5334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62.65pt;margin-top:153.65pt;width:750.75pt;height:42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A100102 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43 Ostali prihodi za posebne namjene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 wp14:anchorId="52344869" wp14:editId="3ACABFDB">
                <wp:simplePos x="0" y="0"/>
                <wp:positionH relativeFrom="page">
                  <wp:posOffset>719455</wp:posOffset>
                </wp:positionH>
                <wp:positionV relativeFrom="page">
                  <wp:posOffset>2484755</wp:posOffset>
                </wp:positionV>
                <wp:extent cx="9611995" cy="170815"/>
                <wp:effectExtent l="0" t="0" r="0" b="0"/>
                <wp:wrapNone/>
                <wp:docPr id="259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56.65pt;margin-top:195.65pt;width:756.85pt;height:13.4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 wp14:anchorId="0F2F1AFD" wp14:editId="1D2B1B01">
                <wp:simplePos x="0" y="0"/>
                <wp:positionH relativeFrom="page">
                  <wp:posOffset>871855</wp:posOffset>
                </wp:positionH>
                <wp:positionV relativeFrom="page">
                  <wp:posOffset>2484755</wp:posOffset>
                </wp:positionV>
                <wp:extent cx="9458325" cy="171450"/>
                <wp:effectExtent l="0" t="0" r="0" b="0"/>
                <wp:wrapNone/>
                <wp:docPr id="258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68.65pt;margin-top:195.65pt;width:744.75pt;height:13.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 wp14:anchorId="19B7A698" wp14:editId="357ED5A8">
                <wp:simplePos x="0" y="0"/>
                <wp:positionH relativeFrom="page">
                  <wp:posOffset>719455</wp:posOffset>
                </wp:positionH>
                <wp:positionV relativeFrom="page">
                  <wp:posOffset>2656205</wp:posOffset>
                </wp:positionV>
                <wp:extent cx="9611995" cy="170815"/>
                <wp:effectExtent l="0" t="0" r="0" b="0"/>
                <wp:wrapNone/>
                <wp:docPr id="257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56.65pt;margin-top:209.15pt;width:756.85pt;height:13.45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 wp14:anchorId="5DD76FF6" wp14:editId="2CEF19B8">
                <wp:simplePos x="0" y="0"/>
                <wp:positionH relativeFrom="page">
                  <wp:posOffset>871855</wp:posOffset>
                </wp:positionH>
                <wp:positionV relativeFrom="page">
                  <wp:posOffset>2656205</wp:posOffset>
                </wp:positionV>
                <wp:extent cx="9458325" cy="171450"/>
                <wp:effectExtent l="0" t="0" r="0" b="0"/>
                <wp:wrapNone/>
                <wp:docPr id="256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68.65pt;margin-top:209.15pt;width:744.75pt;height:13.5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wzw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71,28%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 wp14:anchorId="6BBA6A27" wp14:editId="698750DA">
                <wp:simplePos x="0" y="0"/>
                <wp:positionH relativeFrom="page">
                  <wp:posOffset>719455</wp:posOffset>
                </wp:positionH>
                <wp:positionV relativeFrom="page">
                  <wp:posOffset>2827655</wp:posOffset>
                </wp:positionV>
                <wp:extent cx="9611995" cy="170815"/>
                <wp:effectExtent l="0" t="0" r="0" b="0"/>
                <wp:wrapNone/>
                <wp:docPr id="255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56.65pt;margin-top:222.65pt;width:756.85pt;height:13.45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38czg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 wp14:anchorId="0735B09D" wp14:editId="31C51C5A">
                <wp:simplePos x="0" y="0"/>
                <wp:positionH relativeFrom="page">
                  <wp:posOffset>871855</wp:posOffset>
                </wp:positionH>
                <wp:positionV relativeFrom="page">
                  <wp:posOffset>2827655</wp:posOffset>
                </wp:positionV>
                <wp:extent cx="9458325" cy="171450"/>
                <wp:effectExtent l="0" t="0" r="0" b="0"/>
                <wp:wrapNone/>
                <wp:docPr id="254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68.65pt;margin-top:222.65pt;width:744.75pt;height:13.5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71,28%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 wp14:anchorId="71DD6DB4" wp14:editId="56C67765">
                <wp:simplePos x="0" y="0"/>
                <wp:positionH relativeFrom="page">
                  <wp:posOffset>719455</wp:posOffset>
                </wp:positionH>
                <wp:positionV relativeFrom="page">
                  <wp:posOffset>2999105</wp:posOffset>
                </wp:positionV>
                <wp:extent cx="9611995" cy="152400"/>
                <wp:effectExtent l="0" t="0" r="0" b="0"/>
                <wp:wrapNone/>
                <wp:docPr id="253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56.65pt;margin-top:236.15pt;width:756.85pt;height:12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9.825,00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 wp14:anchorId="16DF31D7" wp14:editId="0B87B7E9">
                <wp:simplePos x="0" y="0"/>
                <wp:positionH relativeFrom="page">
                  <wp:posOffset>719455</wp:posOffset>
                </wp:positionH>
                <wp:positionV relativeFrom="page">
                  <wp:posOffset>3152140</wp:posOffset>
                </wp:positionV>
                <wp:extent cx="9611995" cy="152400"/>
                <wp:effectExtent l="0" t="0" r="0" b="0"/>
                <wp:wrapNone/>
                <wp:docPr id="252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56.65pt;margin-top:248.2pt;width:756.85pt;height:12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25.932,50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 wp14:anchorId="70A71EF6" wp14:editId="565BC1D8">
                <wp:simplePos x="0" y="0"/>
                <wp:positionH relativeFrom="page">
                  <wp:posOffset>719455</wp:posOffset>
                </wp:positionH>
                <wp:positionV relativeFrom="page">
                  <wp:posOffset>3304540</wp:posOffset>
                </wp:positionV>
                <wp:extent cx="9611995" cy="152400"/>
                <wp:effectExtent l="0" t="0" r="0" b="0"/>
                <wp:wrapNone/>
                <wp:docPr id="251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56.65pt;margin-top:260.2pt;width:756.85pt;height:12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12.000,00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 wp14:anchorId="19286CB0" wp14:editId="3EDE6106">
                <wp:simplePos x="0" y="0"/>
                <wp:positionH relativeFrom="page">
                  <wp:posOffset>719455</wp:posOffset>
                </wp:positionH>
                <wp:positionV relativeFrom="page">
                  <wp:posOffset>3457575</wp:posOffset>
                </wp:positionV>
                <wp:extent cx="9611995" cy="170815"/>
                <wp:effectExtent l="0" t="0" r="0" b="0"/>
                <wp:wrapNone/>
                <wp:docPr id="250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56.65pt;margin-top:272.25pt;width:756.85pt;height:13.4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743CE8C9" wp14:editId="5FBB5D68">
                <wp:simplePos x="0" y="0"/>
                <wp:positionH relativeFrom="page">
                  <wp:posOffset>871855</wp:posOffset>
                </wp:positionH>
                <wp:positionV relativeFrom="page">
                  <wp:posOffset>3457575</wp:posOffset>
                </wp:positionV>
                <wp:extent cx="9458325" cy="171450"/>
                <wp:effectExtent l="0" t="0" r="0" b="0"/>
                <wp:wrapNone/>
                <wp:docPr id="249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68.65pt;margin-top:272.25pt;width:744.75pt;height:13.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31FB3852" wp14:editId="0DAC7DF4">
                <wp:simplePos x="0" y="0"/>
                <wp:positionH relativeFrom="page">
                  <wp:posOffset>719455</wp:posOffset>
                </wp:positionH>
                <wp:positionV relativeFrom="page">
                  <wp:posOffset>3629025</wp:posOffset>
                </wp:positionV>
                <wp:extent cx="9611995" cy="170815"/>
                <wp:effectExtent l="0" t="0" r="0" b="0"/>
                <wp:wrapNone/>
                <wp:docPr id="248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56.65pt;margin-top:285.75pt;width:756.85pt;height:13.4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2D68BD27" wp14:editId="262D4DE5">
                <wp:simplePos x="0" y="0"/>
                <wp:positionH relativeFrom="page">
                  <wp:posOffset>871855</wp:posOffset>
                </wp:positionH>
                <wp:positionV relativeFrom="page">
                  <wp:posOffset>3629025</wp:posOffset>
                </wp:positionV>
                <wp:extent cx="9458325" cy="171450"/>
                <wp:effectExtent l="0" t="0" r="0" b="0"/>
                <wp:wrapNone/>
                <wp:docPr id="247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68.65pt;margin-top:285.75pt;width:744.75pt;height:13.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Kapitalne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33122408" wp14:editId="59FD1894">
                <wp:simplePos x="0" y="0"/>
                <wp:positionH relativeFrom="page">
                  <wp:posOffset>719455</wp:posOffset>
                </wp:positionH>
                <wp:positionV relativeFrom="page">
                  <wp:posOffset>3908425</wp:posOffset>
                </wp:positionV>
                <wp:extent cx="9611995" cy="200025"/>
                <wp:effectExtent l="0" t="0" r="0" b="0"/>
                <wp:wrapNone/>
                <wp:docPr id="246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56.65pt;margin-top:307.75pt;width:756.85pt;height:15.7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DA4BF27" wp14:editId="14462FC2">
                <wp:simplePos x="0" y="0"/>
                <wp:positionH relativeFrom="page">
                  <wp:posOffset>795655</wp:posOffset>
                </wp:positionH>
                <wp:positionV relativeFrom="page">
                  <wp:posOffset>3908425</wp:posOffset>
                </wp:positionV>
                <wp:extent cx="9534525" cy="199390"/>
                <wp:effectExtent l="0" t="0" r="0" b="0"/>
                <wp:wrapNone/>
                <wp:docPr id="245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62.65pt;margin-top:307.75pt;width:750.75pt;height:15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1002 KAPITALNA ULAGANJA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63A2F13A" wp14:editId="7D0D3068">
                <wp:simplePos x="0" y="0"/>
                <wp:positionH relativeFrom="page">
                  <wp:posOffset>719455</wp:posOffset>
                </wp:positionH>
                <wp:positionV relativeFrom="page">
                  <wp:posOffset>4108450</wp:posOffset>
                </wp:positionV>
                <wp:extent cx="9611995" cy="533400"/>
                <wp:effectExtent l="0" t="0" r="0" b="0"/>
                <wp:wrapNone/>
                <wp:docPr id="244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56.65pt;margin-top:323.5pt;width:756.85pt;height:4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QMZ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7E070D06" wp14:editId="6F8B9A22">
                <wp:simplePos x="0" y="0"/>
                <wp:positionH relativeFrom="page">
                  <wp:posOffset>795655</wp:posOffset>
                </wp:positionH>
                <wp:positionV relativeFrom="page">
                  <wp:posOffset>4108450</wp:posOffset>
                </wp:positionV>
                <wp:extent cx="9534525" cy="533400"/>
                <wp:effectExtent l="0" t="0" r="0" b="0"/>
                <wp:wrapNone/>
                <wp:docPr id="243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5334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62.65pt;margin-top:323.5pt;width:750.75pt;height:42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A100201  NABAVA KAPITALNE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59A50D66" wp14:editId="2BFFF66B">
                <wp:simplePos x="0" y="0"/>
                <wp:positionH relativeFrom="page">
                  <wp:posOffset>719455</wp:posOffset>
                </wp:positionH>
                <wp:positionV relativeFrom="page">
                  <wp:posOffset>4641850</wp:posOffset>
                </wp:positionV>
                <wp:extent cx="9611995" cy="170815"/>
                <wp:effectExtent l="0" t="0" r="0" b="0"/>
                <wp:wrapNone/>
                <wp:docPr id="24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56.65pt;margin-top:365.5pt;width:756.85pt;height:13.4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159D4416" wp14:editId="4D49B1F8">
                <wp:simplePos x="0" y="0"/>
                <wp:positionH relativeFrom="page">
                  <wp:posOffset>871855</wp:posOffset>
                </wp:positionH>
                <wp:positionV relativeFrom="page">
                  <wp:posOffset>4641850</wp:posOffset>
                </wp:positionV>
                <wp:extent cx="9458325" cy="171450"/>
                <wp:effectExtent l="0" t="0" r="0" b="0"/>
                <wp:wrapNone/>
                <wp:docPr id="241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68.65pt;margin-top:365.5pt;width:744.75pt;height:13.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1F3D56DB" wp14:editId="0F39C848">
                <wp:simplePos x="0" y="0"/>
                <wp:positionH relativeFrom="page">
                  <wp:posOffset>719455</wp:posOffset>
                </wp:positionH>
                <wp:positionV relativeFrom="page">
                  <wp:posOffset>4813300</wp:posOffset>
                </wp:positionV>
                <wp:extent cx="9611995" cy="170815"/>
                <wp:effectExtent l="0" t="0" r="0" b="0"/>
                <wp:wrapNone/>
                <wp:docPr id="240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56.65pt;margin-top:379pt;width:756.85pt;height:13.4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36C538E4" wp14:editId="47244849">
                <wp:simplePos x="0" y="0"/>
                <wp:positionH relativeFrom="page">
                  <wp:posOffset>871855</wp:posOffset>
                </wp:positionH>
                <wp:positionV relativeFrom="page">
                  <wp:posOffset>4813300</wp:posOffset>
                </wp:positionV>
                <wp:extent cx="9458325" cy="171450"/>
                <wp:effectExtent l="0" t="0" r="0" b="0"/>
                <wp:wrapNone/>
                <wp:docPr id="239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68.65pt;margin-top:379pt;width:744.75pt;height:13.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proizvedene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55F600F8" wp14:editId="59900BE0">
                <wp:simplePos x="0" y="0"/>
                <wp:positionH relativeFrom="page">
                  <wp:posOffset>719455</wp:posOffset>
                </wp:positionH>
                <wp:positionV relativeFrom="page">
                  <wp:posOffset>4984750</wp:posOffset>
                </wp:positionV>
                <wp:extent cx="9611995" cy="170815"/>
                <wp:effectExtent l="0" t="0" r="0" b="0"/>
                <wp:wrapNone/>
                <wp:docPr id="238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56.65pt;margin-top:392.5pt;width:756.85pt;height:13.4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CgzwIAALI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06246BCB" wp14:editId="3E47EEF0">
                <wp:simplePos x="0" y="0"/>
                <wp:positionH relativeFrom="page">
                  <wp:posOffset>871855</wp:posOffset>
                </wp:positionH>
                <wp:positionV relativeFrom="page">
                  <wp:posOffset>4984750</wp:posOffset>
                </wp:positionV>
                <wp:extent cx="9458325" cy="171450"/>
                <wp:effectExtent l="0" t="0" r="0" b="0"/>
                <wp:wrapNone/>
                <wp:docPr id="237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68.65pt;margin-top:392.5pt;width:744.75pt;height:13.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Građevinski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5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68A63CC2" wp14:editId="4C75DAEF">
                <wp:simplePos x="0" y="0"/>
                <wp:positionH relativeFrom="page">
                  <wp:posOffset>719455</wp:posOffset>
                </wp:positionH>
                <wp:positionV relativeFrom="page">
                  <wp:posOffset>5444490</wp:posOffset>
                </wp:positionV>
                <wp:extent cx="9611995" cy="441325"/>
                <wp:effectExtent l="0" t="0" r="0" b="0"/>
                <wp:wrapNone/>
                <wp:docPr id="236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56.65pt;margin-top:428.7pt;width:756.85pt;height:34.7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605CD159" wp14:editId="63D82AF5">
                <wp:simplePos x="0" y="0"/>
                <wp:positionH relativeFrom="page">
                  <wp:posOffset>719455</wp:posOffset>
                </wp:positionH>
                <wp:positionV relativeFrom="page">
                  <wp:posOffset>5444490</wp:posOffset>
                </wp:positionV>
                <wp:extent cx="9610725" cy="438150"/>
                <wp:effectExtent l="0" t="0" r="0" b="0"/>
                <wp:wrapNone/>
                <wp:docPr id="235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56.65pt;margin-top:428.7pt;width:756.75pt;height:34.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00304  VATROGASTVO I SIGURNOST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73,89%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76F4DADB" wp14:editId="2A7D0C4E">
                <wp:simplePos x="0" y="0"/>
                <wp:positionH relativeFrom="page">
                  <wp:posOffset>719455</wp:posOffset>
                </wp:positionH>
                <wp:positionV relativeFrom="page">
                  <wp:posOffset>5886450</wp:posOffset>
                </wp:positionV>
                <wp:extent cx="9611995" cy="181610"/>
                <wp:effectExtent l="0" t="0" r="0" b="0"/>
                <wp:wrapNone/>
                <wp:docPr id="234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56.65pt;margin-top:463.5pt;width:756.85pt;height:14.3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1A4DD2D9" wp14:editId="369E7F63">
                <wp:simplePos x="0" y="0"/>
                <wp:positionH relativeFrom="page">
                  <wp:posOffset>719455</wp:posOffset>
                </wp:positionH>
                <wp:positionV relativeFrom="page">
                  <wp:posOffset>5886450</wp:posOffset>
                </wp:positionV>
                <wp:extent cx="9610725" cy="180340"/>
                <wp:effectExtent l="0" t="0" r="0" b="0"/>
                <wp:wrapNone/>
                <wp:docPr id="233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56.65pt;margin-top:463.5pt;width:756.75pt;height:14.2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00304  VATROGASTVO I SIGURNOST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73,89%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7989C769" wp14:editId="35B40E2B">
                <wp:simplePos x="0" y="0"/>
                <wp:positionH relativeFrom="page">
                  <wp:posOffset>719455</wp:posOffset>
                </wp:positionH>
                <wp:positionV relativeFrom="page">
                  <wp:posOffset>6068060</wp:posOffset>
                </wp:positionV>
                <wp:extent cx="9611995" cy="200025"/>
                <wp:effectExtent l="0" t="0" r="0" b="0"/>
                <wp:wrapNone/>
                <wp:docPr id="232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56.65pt;margin-top:477.8pt;width:756.85pt;height:15.7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57904762" wp14:editId="550F6A8B">
                <wp:simplePos x="0" y="0"/>
                <wp:positionH relativeFrom="page">
                  <wp:posOffset>795655</wp:posOffset>
                </wp:positionH>
                <wp:positionV relativeFrom="page">
                  <wp:posOffset>6068060</wp:posOffset>
                </wp:positionV>
                <wp:extent cx="9534525" cy="199390"/>
                <wp:effectExtent l="0" t="0" r="0" b="0"/>
                <wp:wrapNone/>
                <wp:docPr id="231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62.65pt;margin-top:477.8pt;width:750.75pt;height:15.7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73,89%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4B773E92" wp14:editId="38A84C58">
                <wp:simplePos x="0" y="0"/>
                <wp:positionH relativeFrom="page">
                  <wp:posOffset>719455</wp:posOffset>
                </wp:positionH>
                <wp:positionV relativeFrom="page">
                  <wp:posOffset>6268085</wp:posOffset>
                </wp:positionV>
                <wp:extent cx="9611995" cy="323850"/>
                <wp:effectExtent l="0" t="0" r="0" b="0"/>
                <wp:wrapNone/>
                <wp:docPr id="230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56.65pt;margin-top:493.55pt;width:756.85pt;height:25.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2B8595A0" wp14:editId="3EC9E3CE">
                <wp:simplePos x="0" y="0"/>
                <wp:positionH relativeFrom="page">
                  <wp:posOffset>795655</wp:posOffset>
                </wp:positionH>
                <wp:positionV relativeFrom="page">
                  <wp:posOffset>6268085</wp:posOffset>
                </wp:positionV>
                <wp:extent cx="9534525" cy="323850"/>
                <wp:effectExtent l="0" t="0" r="0" b="0"/>
                <wp:wrapNone/>
                <wp:docPr id="229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62.65pt;margin-top:493.55pt;width:750.75pt;height:25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73,89%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62353704" wp14:editId="2E8C84D9">
                <wp:simplePos x="0" y="0"/>
                <wp:positionH relativeFrom="page">
                  <wp:posOffset>719455</wp:posOffset>
                </wp:positionH>
                <wp:positionV relativeFrom="page">
                  <wp:posOffset>6591935</wp:posOffset>
                </wp:positionV>
                <wp:extent cx="9611995" cy="170815"/>
                <wp:effectExtent l="0" t="0" r="0" b="0"/>
                <wp:wrapNone/>
                <wp:docPr id="228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56.65pt;margin-top:519.05pt;width:756.85pt;height:13.4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5FD13DFD" wp14:editId="794405D9">
                <wp:simplePos x="0" y="0"/>
                <wp:positionH relativeFrom="page">
                  <wp:posOffset>871855</wp:posOffset>
                </wp:positionH>
                <wp:positionV relativeFrom="page">
                  <wp:posOffset>6591935</wp:posOffset>
                </wp:positionV>
                <wp:extent cx="9458325" cy="171450"/>
                <wp:effectExtent l="0" t="0" r="0" b="0"/>
                <wp:wrapNone/>
                <wp:docPr id="227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68.65pt;margin-top:519.05pt;width:744.75pt;height:13.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SBU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73,89%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41A14819" wp14:editId="6357C112">
                <wp:simplePos x="0" y="0"/>
                <wp:positionH relativeFrom="page">
                  <wp:posOffset>719455</wp:posOffset>
                </wp:positionH>
                <wp:positionV relativeFrom="page">
                  <wp:posOffset>6763385</wp:posOffset>
                </wp:positionV>
                <wp:extent cx="9611995" cy="170815"/>
                <wp:effectExtent l="0" t="0" r="0" b="0"/>
                <wp:wrapNone/>
                <wp:docPr id="226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56.65pt;margin-top:532.55pt;width:756.85pt;height:13.4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3896AF26" wp14:editId="07CA15F5">
                <wp:simplePos x="0" y="0"/>
                <wp:positionH relativeFrom="page">
                  <wp:posOffset>871855</wp:posOffset>
                </wp:positionH>
                <wp:positionV relativeFrom="page">
                  <wp:posOffset>6763385</wp:posOffset>
                </wp:positionV>
                <wp:extent cx="9458325" cy="171450"/>
                <wp:effectExtent l="0" t="0" r="0" b="0"/>
                <wp:wrapNone/>
                <wp:docPr id="225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68.65pt;margin-top:532.55pt;width:744.75pt;height:13.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73,89%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18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 wp14:anchorId="6EB9009D" wp14:editId="4A59721B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70815"/>
                <wp:effectExtent l="0" t="0" r="0" b="0"/>
                <wp:wrapNone/>
                <wp:docPr id="22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56.65pt;margin-top:71.05pt;width:756.85pt;height:13.45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 wp14:anchorId="647B6560" wp14:editId="6CECFF78">
                <wp:simplePos x="0" y="0"/>
                <wp:positionH relativeFrom="page">
                  <wp:posOffset>871855</wp:posOffset>
                </wp:positionH>
                <wp:positionV relativeFrom="page">
                  <wp:posOffset>902335</wp:posOffset>
                </wp:positionV>
                <wp:extent cx="9458325" cy="171450"/>
                <wp:effectExtent l="0" t="0" r="0" b="0"/>
                <wp:wrapNone/>
                <wp:docPr id="2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68.65pt;margin-top:71.05pt;width:744.75pt;height:13.5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73,89%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 wp14:anchorId="5B119880" wp14:editId="4D1454B8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1995" cy="152400"/>
                <wp:effectExtent l="0" t="0" r="0" b="0"/>
                <wp:wrapNone/>
                <wp:docPr id="2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56.65pt;margin-top:84.55pt;width:756.85pt;height:12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XezwIAALE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229.650,50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19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 wp14:anchorId="2002F81A" wp14:editId="2CF4CE72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22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56.65pt;margin-top:71.05pt;width:756.85pt;height:34.5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 wp14:anchorId="46A0AC74" wp14:editId="1D04AB18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22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56.65pt;margin-top:71.05pt;width:756.75pt;height:34.5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004  KULTURA, ZNANOST, ŠPORT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146.681,80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23,28%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 wp14:anchorId="57248019" wp14:editId="2E532AC1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441325"/>
                <wp:effectExtent l="0" t="0" r="0" b="0"/>
                <wp:wrapNone/>
                <wp:docPr id="2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56.65pt;margin-top:105.55pt;width:756.85pt;height:34.75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 wp14:anchorId="479C08A0" wp14:editId="4803CC26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438150"/>
                <wp:effectExtent l="0" t="0" r="0" b="0"/>
                <wp:wrapNone/>
                <wp:docPr id="2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56.65pt;margin-top:105.55pt;width:756.75pt;height:34.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00401  KULTURA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 wp14:anchorId="54BBA878" wp14:editId="3E3AD531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1995" cy="181610"/>
                <wp:effectExtent l="0" t="0" r="0" b="0"/>
                <wp:wrapNone/>
                <wp:docPr id="21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56.65pt;margin-top:140.35pt;width:756.85pt;height:14.3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iDTzwIAALE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 wp14:anchorId="72118B38" wp14:editId="2616DC0E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0725" cy="180340"/>
                <wp:effectExtent l="0" t="0" r="0" b="0"/>
                <wp:wrapNone/>
                <wp:docPr id="21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56.65pt;margin-top:140.35pt;width:756.75pt;height:14.2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00401  KULTURA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 wp14:anchorId="5604D08A" wp14:editId="11C1149A">
                <wp:simplePos x="0" y="0"/>
                <wp:positionH relativeFrom="page">
                  <wp:posOffset>719455</wp:posOffset>
                </wp:positionH>
                <wp:positionV relativeFrom="page">
                  <wp:posOffset>1964690</wp:posOffset>
                </wp:positionV>
                <wp:extent cx="9611995" cy="200025"/>
                <wp:effectExtent l="0" t="0" r="0" b="0"/>
                <wp:wrapNone/>
                <wp:docPr id="21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56.65pt;margin-top:154.7pt;width:756.85pt;height:15.75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 wp14:anchorId="374022F3" wp14:editId="3289974D">
                <wp:simplePos x="0" y="0"/>
                <wp:positionH relativeFrom="page">
                  <wp:posOffset>795655</wp:posOffset>
                </wp:positionH>
                <wp:positionV relativeFrom="page">
                  <wp:posOffset>1964690</wp:posOffset>
                </wp:positionV>
                <wp:extent cx="9534525" cy="199390"/>
                <wp:effectExtent l="0" t="0" r="0" b="0"/>
                <wp:wrapNone/>
                <wp:docPr id="21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62.65pt;margin-top:154.7pt;width:750.75pt;height:15.7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 wp14:anchorId="637E2256" wp14:editId="78F83460">
                <wp:simplePos x="0" y="0"/>
                <wp:positionH relativeFrom="page">
                  <wp:posOffset>719455</wp:posOffset>
                </wp:positionH>
                <wp:positionV relativeFrom="page">
                  <wp:posOffset>2164715</wp:posOffset>
                </wp:positionV>
                <wp:extent cx="9611995" cy="323850"/>
                <wp:effectExtent l="0" t="0" r="0" b="0"/>
                <wp:wrapNone/>
                <wp:docPr id="21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56.65pt;margin-top:170.45pt;width:756.85pt;height:25.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 wp14:anchorId="64FE3FBB" wp14:editId="08DFE8B1">
                <wp:simplePos x="0" y="0"/>
                <wp:positionH relativeFrom="page">
                  <wp:posOffset>795655</wp:posOffset>
                </wp:positionH>
                <wp:positionV relativeFrom="page">
                  <wp:posOffset>2164715</wp:posOffset>
                </wp:positionV>
                <wp:extent cx="9534525" cy="323850"/>
                <wp:effectExtent l="0" t="0" r="0" b="0"/>
                <wp:wrapNone/>
                <wp:docPr id="21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62.65pt;margin-top:170.45pt;width:750.75pt;height:25.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 wp14:anchorId="10EE762A" wp14:editId="2737F503">
                <wp:simplePos x="0" y="0"/>
                <wp:positionH relativeFrom="page">
                  <wp:posOffset>719455</wp:posOffset>
                </wp:positionH>
                <wp:positionV relativeFrom="page">
                  <wp:posOffset>2488565</wp:posOffset>
                </wp:positionV>
                <wp:extent cx="9611995" cy="170815"/>
                <wp:effectExtent l="0" t="0" r="0" b="0"/>
                <wp:wrapNone/>
                <wp:docPr id="211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56.65pt;margin-top:195.95pt;width:756.85pt;height:13.45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 wp14:anchorId="28BF4012" wp14:editId="4C09AD0F">
                <wp:simplePos x="0" y="0"/>
                <wp:positionH relativeFrom="page">
                  <wp:posOffset>871855</wp:posOffset>
                </wp:positionH>
                <wp:positionV relativeFrom="page">
                  <wp:posOffset>2488565</wp:posOffset>
                </wp:positionV>
                <wp:extent cx="9458325" cy="171450"/>
                <wp:effectExtent l="0" t="0" r="0" b="0"/>
                <wp:wrapNone/>
                <wp:docPr id="210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68.65pt;margin-top:195.95pt;width:744.75pt;height:13.5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 wp14:anchorId="2A40ECF8" wp14:editId="17CFBBBD">
                <wp:simplePos x="0" y="0"/>
                <wp:positionH relativeFrom="page">
                  <wp:posOffset>719455</wp:posOffset>
                </wp:positionH>
                <wp:positionV relativeFrom="page">
                  <wp:posOffset>2660015</wp:posOffset>
                </wp:positionV>
                <wp:extent cx="9611995" cy="170815"/>
                <wp:effectExtent l="0" t="0" r="0" b="0"/>
                <wp:wrapNone/>
                <wp:docPr id="209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56.65pt;margin-top:209.45pt;width:756.85pt;height:13.4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 wp14:anchorId="17620CBE" wp14:editId="278F88A7">
                <wp:simplePos x="0" y="0"/>
                <wp:positionH relativeFrom="page">
                  <wp:posOffset>871855</wp:posOffset>
                </wp:positionH>
                <wp:positionV relativeFrom="page">
                  <wp:posOffset>2660015</wp:posOffset>
                </wp:positionV>
                <wp:extent cx="9458325" cy="171450"/>
                <wp:effectExtent l="0" t="0" r="0" b="0"/>
                <wp:wrapNone/>
                <wp:docPr id="208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68.65pt;margin-top:209.45pt;width:744.75pt;height:13.5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 wp14:anchorId="487A27EA" wp14:editId="115A0D29">
                <wp:simplePos x="0" y="0"/>
                <wp:positionH relativeFrom="page">
                  <wp:posOffset>719455</wp:posOffset>
                </wp:positionH>
                <wp:positionV relativeFrom="page">
                  <wp:posOffset>2831465</wp:posOffset>
                </wp:positionV>
                <wp:extent cx="9611995" cy="170815"/>
                <wp:effectExtent l="0" t="0" r="0" b="0"/>
                <wp:wrapNone/>
                <wp:docPr id="207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56.65pt;margin-top:222.95pt;width:756.85pt;height:13.45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 wp14:anchorId="46B78681" wp14:editId="09AFEDF0">
                <wp:simplePos x="0" y="0"/>
                <wp:positionH relativeFrom="page">
                  <wp:posOffset>871855</wp:posOffset>
                </wp:positionH>
                <wp:positionV relativeFrom="page">
                  <wp:posOffset>2831465</wp:posOffset>
                </wp:positionV>
                <wp:extent cx="9458325" cy="171450"/>
                <wp:effectExtent l="0" t="0" r="0" b="0"/>
                <wp:wrapNone/>
                <wp:docPr id="206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68.65pt;margin-top:222.95pt;width:744.75pt;height:13.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 wp14:anchorId="3D47D951" wp14:editId="0868DD0F">
                <wp:simplePos x="0" y="0"/>
                <wp:positionH relativeFrom="page">
                  <wp:posOffset>719455</wp:posOffset>
                </wp:positionH>
                <wp:positionV relativeFrom="page">
                  <wp:posOffset>3002915</wp:posOffset>
                </wp:positionV>
                <wp:extent cx="9611995" cy="152400"/>
                <wp:effectExtent l="0" t="0" r="0" b="0"/>
                <wp:wrapNone/>
                <wp:docPr id="205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56.65pt;margin-top:236.45pt;width:756.85pt;height:12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Jwzw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29.000,00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9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39F539C1" wp14:editId="0FB56886">
                <wp:simplePos x="0" y="0"/>
                <wp:positionH relativeFrom="page">
                  <wp:posOffset>719455</wp:posOffset>
                </wp:positionH>
                <wp:positionV relativeFrom="page">
                  <wp:posOffset>3443605</wp:posOffset>
                </wp:positionV>
                <wp:extent cx="9611995" cy="441325"/>
                <wp:effectExtent l="0" t="0" r="0" b="0"/>
                <wp:wrapNone/>
                <wp:docPr id="20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56.65pt;margin-top:271.15pt;width:756.85pt;height:34.7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3D779421" wp14:editId="2F7A795A">
                <wp:simplePos x="0" y="0"/>
                <wp:positionH relativeFrom="page">
                  <wp:posOffset>719455</wp:posOffset>
                </wp:positionH>
                <wp:positionV relativeFrom="page">
                  <wp:posOffset>3443605</wp:posOffset>
                </wp:positionV>
                <wp:extent cx="9610725" cy="438150"/>
                <wp:effectExtent l="0" t="0" r="0" b="0"/>
                <wp:wrapNone/>
                <wp:docPr id="20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56.65pt;margin-top:271.15pt;width:756.75pt;height:34.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00403  ŠPORT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117.681,80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25,58%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088E307D" wp14:editId="51E6E721">
                <wp:simplePos x="0" y="0"/>
                <wp:positionH relativeFrom="page">
                  <wp:posOffset>719455</wp:posOffset>
                </wp:positionH>
                <wp:positionV relativeFrom="page">
                  <wp:posOffset>3885565</wp:posOffset>
                </wp:positionV>
                <wp:extent cx="9611995" cy="181610"/>
                <wp:effectExtent l="0" t="0" r="0" b="0"/>
                <wp:wrapNone/>
                <wp:docPr id="202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56.65pt;margin-top:305.95pt;width:756.85pt;height:14.3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223DADEA" wp14:editId="3345A414">
                <wp:simplePos x="0" y="0"/>
                <wp:positionH relativeFrom="page">
                  <wp:posOffset>719455</wp:posOffset>
                </wp:positionH>
                <wp:positionV relativeFrom="page">
                  <wp:posOffset>3885565</wp:posOffset>
                </wp:positionV>
                <wp:extent cx="9610725" cy="180340"/>
                <wp:effectExtent l="0" t="0" r="0" b="0"/>
                <wp:wrapNone/>
                <wp:docPr id="201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56.65pt;margin-top:305.95pt;width:756.75pt;height:14.2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00403  ŠPORT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117.681,80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25,58%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1B46457" wp14:editId="507A259C">
                <wp:simplePos x="0" y="0"/>
                <wp:positionH relativeFrom="page">
                  <wp:posOffset>719455</wp:posOffset>
                </wp:positionH>
                <wp:positionV relativeFrom="page">
                  <wp:posOffset>4067810</wp:posOffset>
                </wp:positionV>
                <wp:extent cx="9611995" cy="200025"/>
                <wp:effectExtent l="0" t="0" r="0" b="0"/>
                <wp:wrapNone/>
                <wp:docPr id="20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56.65pt;margin-top:320.3pt;width:756.85pt;height:15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7901C0DD" wp14:editId="5350CD67">
                <wp:simplePos x="0" y="0"/>
                <wp:positionH relativeFrom="page">
                  <wp:posOffset>795655</wp:posOffset>
                </wp:positionH>
                <wp:positionV relativeFrom="page">
                  <wp:posOffset>4067810</wp:posOffset>
                </wp:positionV>
                <wp:extent cx="9534525" cy="199390"/>
                <wp:effectExtent l="0" t="0" r="0" b="0"/>
                <wp:wrapNone/>
                <wp:docPr id="199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62.65pt;margin-top:320.3pt;width:750.75pt;height:15.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117.681,80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25,58%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5DE4D0A4" wp14:editId="2E2516D2">
                <wp:simplePos x="0" y="0"/>
                <wp:positionH relativeFrom="page">
                  <wp:posOffset>719455</wp:posOffset>
                </wp:positionH>
                <wp:positionV relativeFrom="page">
                  <wp:posOffset>4267835</wp:posOffset>
                </wp:positionV>
                <wp:extent cx="9611995" cy="323850"/>
                <wp:effectExtent l="0" t="0" r="0" b="0"/>
                <wp:wrapNone/>
                <wp:docPr id="19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56.65pt;margin-top:336.05pt;width:756.85pt;height:25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8e0A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5FE937B3" wp14:editId="110ABDD3">
                <wp:simplePos x="0" y="0"/>
                <wp:positionH relativeFrom="page">
                  <wp:posOffset>795655</wp:posOffset>
                </wp:positionH>
                <wp:positionV relativeFrom="page">
                  <wp:posOffset>4267835</wp:posOffset>
                </wp:positionV>
                <wp:extent cx="9534525" cy="323850"/>
                <wp:effectExtent l="0" t="0" r="0" b="0"/>
                <wp:wrapNone/>
                <wp:docPr id="197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62.65pt;margin-top:336.05pt;width:750.75pt;height:25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117.681,80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6420FB6D" wp14:editId="605A7224">
                <wp:simplePos x="0" y="0"/>
                <wp:positionH relativeFrom="page">
                  <wp:posOffset>719455</wp:posOffset>
                </wp:positionH>
                <wp:positionV relativeFrom="page">
                  <wp:posOffset>4591685</wp:posOffset>
                </wp:positionV>
                <wp:extent cx="9611995" cy="170815"/>
                <wp:effectExtent l="0" t="0" r="0" b="0"/>
                <wp:wrapNone/>
                <wp:docPr id="196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56.65pt;margin-top:361.55pt;width:756.85pt;height:13.4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SMk0A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08D9BE5A" wp14:editId="24682C0F">
                <wp:simplePos x="0" y="0"/>
                <wp:positionH relativeFrom="page">
                  <wp:posOffset>871855</wp:posOffset>
                </wp:positionH>
                <wp:positionV relativeFrom="page">
                  <wp:posOffset>4591685</wp:posOffset>
                </wp:positionV>
                <wp:extent cx="9458325" cy="171450"/>
                <wp:effectExtent l="0" t="0" r="0" b="0"/>
                <wp:wrapNone/>
                <wp:docPr id="195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68.65pt;margin-top:361.55pt;width:744.75pt;height:13.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117.681,80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4B6EF91D" wp14:editId="7B57BA2E">
                <wp:simplePos x="0" y="0"/>
                <wp:positionH relativeFrom="page">
                  <wp:posOffset>719455</wp:posOffset>
                </wp:positionH>
                <wp:positionV relativeFrom="page">
                  <wp:posOffset>4763135</wp:posOffset>
                </wp:positionV>
                <wp:extent cx="9611995" cy="170815"/>
                <wp:effectExtent l="0" t="0" r="0" b="0"/>
                <wp:wrapNone/>
                <wp:docPr id="194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56.65pt;margin-top:375.05pt;width:756.85pt;height:13.4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6F8E5F15" wp14:editId="43E2A9E1">
                <wp:simplePos x="0" y="0"/>
                <wp:positionH relativeFrom="page">
                  <wp:posOffset>871855</wp:posOffset>
                </wp:positionH>
                <wp:positionV relativeFrom="page">
                  <wp:posOffset>4763135</wp:posOffset>
                </wp:positionV>
                <wp:extent cx="9458325" cy="171450"/>
                <wp:effectExtent l="0" t="0" r="0" b="0"/>
                <wp:wrapNone/>
                <wp:docPr id="193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68.65pt;margin-top:375.05pt;width:744.75pt;height:13.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42.001,60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38,18%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699C0350" wp14:editId="21380774">
                <wp:simplePos x="0" y="0"/>
                <wp:positionH relativeFrom="page">
                  <wp:posOffset>719455</wp:posOffset>
                </wp:positionH>
                <wp:positionV relativeFrom="page">
                  <wp:posOffset>4934585</wp:posOffset>
                </wp:positionV>
                <wp:extent cx="9611995" cy="170815"/>
                <wp:effectExtent l="0" t="0" r="0" b="0"/>
                <wp:wrapNone/>
                <wp:docPr id="192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56.65pt;margin-top:388.55pt;width:756.85pt;height:13.4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/XzwIAALIFAAAOAAAAZHJzL2Uyb0RvYy54bWysVE2P0zAQvSPxHyzfu0napm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7D82BC7C" wp14:editId="1B85EEF7">
                <wp:simplePos x="0" y="0"/>
                <wp:positionH relativeFrom="page">
                  <wp:posOffset>871855</wp:posOffset>
                </wp:positionH>
                <wp:positionV relativeFrom="page">
                  <wp:posOffset>4934585</wp:posOffset>
                </wp:positionV>
                <wp:extent cx="9458325" cy="171450"/>
                <wp:effectExtent l="0" t="0" r="0" b="0"/>
                <wp:wrapNone/>
                <wp:docPr id="191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68.65pt;margin-top:388.55pt;width:744.75pt;height:13.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42.001,60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38,18%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7C2D2E67" wp14:editId="6C5A19DB">
                <wp:simplePos x="0" y="0"/>
                <wp:positionH relativeFrom="page">
                  <wp:posOffset>719455</wp:posOffset>
                </wp:positionH>
                <wp:positionV relativeFrom="page">
                  <wp:posOffset>5106035</wp:posOffset>
                </wp:positionV>
                <wp:extent cx="9611995" cy="152400"/>
                <wp:effectExtent l="0" t="0" r="0" b="0"/>
                <wp:wrapNone/>
                <wp:docPr id="190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56.65pt;margin-top:402.05pt;width:756.85pt;height:12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42.001,60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579ECAE3" wp14:editId="01DA48B3">
                <wp:simplePos x="0" y="0"/>
                <wp:positionH relativeFrom="page">
                  <wp:posOffset>719455</wp:posOffset>
                </wp:positionH>
                <wp:positionV relativeFrom="page">
                  <wp:posOffset>5259070</wp:posOffset>
                </wp:positionV>
                <wp:extent cx="9611995" cy="170815"/>
                <wp:effectExtent l="0" t="0" r="0" b="0"/>
                <wp:wrapNone/>
                <wp:docPr id="189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56.65pt;margin-top:414.1pt;width:756.85pt;height:13.4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MpzwIAALIFAAAOAAAAZHJzL2Uyb0RvYy54bWysVE2P0zAQvSPxHyzfu0napm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2E23B386" wp14:editId="2AAAF3E0">
                <wp:simplePos x="0" y="0"/>
                <wp:positionH relativeFrom="page">
                  <wp:posOffset>871855</wp:posOffset>
                </wp:positionH>
                <wp:positionV relativeFrom="page">
                  <wp:posOffset>5259070</wp:posOffset>
                </wp:positionV>
                <wp:extent cx="9458325" cy="171450"/>
                <wp:effectExtent l="0" t="0" r="0" b="0"/>
                <wp:wrapNone/>
                <wp:docPr id="188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68.65pt;margin-top:414.1pt;width:744.75pt;height:13.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75.680,20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21,62%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7B5A9AD5" wp14:editId="5DF2E200">
                <wp:simplePos x="0" y="0"/>
                <wp:positionH relativeFrom="page">
                  <wp:posOffset>719455</wp:posOffset>
                </wp:positionH>
                <wp:positionV relativeFrom="page">
                  <wp:posOffset>5430520</wp:posOffset>
                </wp:positionV>
                <wp:extent cx="9611995" cy="170815"/>
                <wp:effectExtent l="0" t="0" r="0" b="0"/>
                <wp:wrapNone/>
                <wp:docPr id="187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56.65pt;margin-top:427.6pt;width:756.85pt;height:13.4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49D50752" wp14:editId="0C86AF28">
                <wp:simplePos x="0" y="0"/>
                <wp:positionH relativeFrom="page">
                  <wp:posOffset>871855</wp:posOffset>
                </wp:positionH>
                <wp:positionV relativeFrom="page">
                  <wp:posOffset>5430520</wp:posOffset>
                </wp:positionV>
                <wp:extent cx="9458325" cy="171450"/>
                <wp:effectExtent l="0" t="0" r="0" b="0"/>
                <wp:wrapNone/>
                <wp:docPr id="18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68.65pt;margin-top:427.6pt;width:744.75pt;height:13.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75.680,20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21,62%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25FA4742" wp14:editId="0D8C6B86">
                <wp:simplePos x="0" y="0"/>
                <wp:positionH relativeFrom="page">
                  <wp:posOffset>719455</wp:posOffset>
                </wp:positionH>
                <wp:positionV relativeFrom="page">
                  <wp:posOffset>5601970</wp:posOffset>
                </wp:positionV>
                <wp:extent cx="9611995" cy="152400"/>
                <wp:effectExtent l="0" t="0" r="0" b="0"/>
                <wp:wrapNone/>
                <wp:docPr id="185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56.65pt;margin-top:441.1pt;width:756.85pt;height:12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75.680,20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20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 wp14:anchorId="5F059E2A" wp14:editId="75918AB8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18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6.65pt;margin-top:71.05pt;width:756.85pt;height:34.5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 wp14:anchorId="6B83B066" wp14:editId="36132720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18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56.65pt;margin-top:71.05pt;width:756.75pt;height:34.5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005  ŠKOLSTVO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866.178,86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41,91%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 wp14:anchorId="17D0CA06" wp14:editId="3FE30206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441325"/>
                <wp:effectExtent l="0" t="0" r="0" b="0"/>
                <wp:wrapNone/>
                <wp:docPr id="18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56.65pt;margin-top:105.55pt;width:756.85pt;height:34.75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 wp14:anchorId="02D182B7" wp14:editId="3A90547D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438150"/>
                <wp:effectExtent l="0" t="0" r="0" b="0"/>
                <wp:wrapNone/>
                <wp:docPr id="18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56.65pt;margin-top:105.55pt;width:756.75pt;height:34.5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00501  PREDŠKOLSKI ODGOJ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581.831,08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44,35%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 wp14:anchorId="4E06071E" wp14:editId="584BF438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1995" cy="181610"/>
                <wp:effectExtent l="0" t="0" r="0" b="0"/>
                <wp:wrapNone/>
                <wp:docPr id="18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56.65pt;margin-top:140.35pt;width:756.85pt;height:14.3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 wp14:anchorId="74E4FEE1" wp14:editId="1012E538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0725" cy="180340"/>
                <wp:effectExtent l="0" t="0" r="0" b="0"/>
                <wp:wrapNone/>
                <wp:docPr id="179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56.65pt;margin-top:140.35pt;width:756.75pt;height:14.2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00501  PREDŠKOLSKI ODGOJ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581.831,08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44,35%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 wp14:anchorId="3FF042FA" wp14:editId="7F463C0B">
                <wp:simplePos x="0" y="0"/>
                <wp:positionH relativeFrom="page">
                  <wp:posOffset>719455</wp:posOffset>
                </wp:positionH>
                <wp:positionV relativeFrom="page">
                  <wp:posOffset>1964690</wp:posOffset>
                </wp:positionV>
                <wp:extent cx="9611995" cy="200025"/>
                <wp:effectExtent l="0" t="0" r="0" b="0"/>
                <wp:wrapNone/>
                <wp:docPr id="178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56.65pt;margin-top:154.7pt;width:756.85pt;height:15.75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 wp14:anchorId="447A8049" wp14:editId="2A9847F6">
                <wp:simplePos x="0" y="0"/>
                <wp:positionH relativeFrom="page">
                  <wp:posOffset>795655</wp:posOffset>
                </wp:positionH>
                <wp:positionV relativeFrom="page">
                  <wp:posOffset>1964690</wp:posOffset>
                </wp:positionV>
                <wp:extent cx="9534525" cy="199390"/>
                <wp:effectExtent l="0" t="0" r="0" b="0"/>
                <wp:wrapNone/>
                <wp:docPr id="17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62.65pt;margin-top:154.7pt;width:750.75pt;height:15.7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581.831,08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44,35%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 wp14:anchorId="2F0D813C" wp14:editId="34239E9C">
                <wp:simplePos x="0" y="0"/>
                <wp:positionH relativeFrom="page">
                  <wp:posOffset>719455</wp:posOffset>
                </wp:positionH>
                <wp:positionV relativeFrom="page">
                  <wp:posOffset>2164715</wp:posOffset>
                </wp:positionV>
                <wp:extent cx="9611995" cy="323850"/>
                <wp:effectExtent l="0" t="0" r="0" b="0"/>
                <wp:wrapNone/>
                <wp:docPr id="17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56.65pt;margin-top:170.45pt;width:756.85pt;height:25.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 wp14:anchorId="558888E8" wp14:editId="71F91BFF">
                <wp:simplePos x="0" y="0"/>
                <wp:positionH relativeFrom="page">
                  <wp:posOffset>795655</wp:posOffset>
                </wp:positionH>
                <wp:positionV relativeFrom="page">
                  <wp:posOffset>2164715</wp:posOffset>
                </wp:positionV>
                <wp:extent cx="9534525" cy="323850"/>
                <wp:effectExtent l="0" t="0" r="0" b="0"/>
                <wp:wrapNone/>
                <wp:docPr id="175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62.65pt;margin-top:170.45pt;width:750.75pt;height:25.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581.831,08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44,35%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 wp14:anchorId="7CB3FF2B" wp14:editId="20510670">
                <wp:simplePos x="0" y="0"/>
                <wp:positionH relativeFrom="page">
                  <wp:posOffset>719455</wp:posOffset>
                </wp:positionH>
                <wp:positionV relativeFrom="page">
                  <wp:posOffset>2488565</wp:posOffset>
                </wp:positionV>
                <wp:extent cx="9611995" cy="170815"/>
                <wp:effectExtent l="0" t="0" r="0" b="0"/>
                <wp:wrapNone/>
                <wp:docPr id="174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56.65pt;margin-top:195.95pt;width:756.85pt;height:13.45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 wp14:anchorId="5F70CD3A" wp14:editId="057E2269">
                <wp:simplePos x="0" y="0"/>
                <wp:positionH relativeFrom="page">
                  <wp:posOffset>871855</wp:posOffset>
                </wp:positionH>
                <wp:positionV relativeFrom="page">
                  <wp:posOffset>2488565</wp:posOffset>
                </wp:positionV>
                <wp:extent cx="9458325" cy="171450"/>
                <wp:effectExtent l="0" t="0" r="0" b="0"/>
                <wp:wrapNone/>
                <wp:docPr id="17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68.65pt;margin-top:195.95pt;width:744.75pt;height:13.5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581.831,08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44,35%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 wp14:anchorId="52FABEAE" wp14:editId="7871FD50">
                <wp:simplePos x="0" y="0"/>
                <wp:positionH relativeFrom="page">
                  <wp:posOffset>719455</wp:posOffset>
                </wp:positionH>
                <wp:positionV relativeFrom="page">
                  <wp:posOffset>2660015</wp:posOffset>
                </wp:positionV>
                <wp:extent cx="9611995" cy="170815"/>
                <wp:effectExtent l="0" t="0" r="0" b="0"/>
                <wp:wrapNone/>
                <wp:docPr id="172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56.65pt;margin-top:209.45pt;width:756.85pt;height:13.45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 wp14:anchorId="480FD9AD" wp14:editId="231EA62E">
                <wp:simplePos x="0" y="0"/>
                <wp:positionH relativeFrom="page">
                  <wp:posOffset>871855</wp:posOffset>
                </wp:positionH>
                <wp:positionV relativeFrom="page">
                  <wp:posOffset>2660015</wp:posOffset>
                </wp:positionV>
                <wp:extent cx="9458325" cy="171450"/>
                <wp:effectExtent l="0" t="0" r="0" b="0"/>
                <wp:wrapNone/>
                <wp:docPr id="17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68.65pt;margin-top:209.45pt;width:744.75pt;height:13.5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dane u inozemstvo 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547.469,00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44,08%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 wp14:anchorId="69D9EE80" wp14:editId="689FA2C1">
                <wp:simplePos x="0" y="0"/>
                <wp:positionH relativeFrom="page">
                  <wp:posOffset>719455</wp:posOffset>
                </wp:positionH>
                <wp:positionV relativeFrom="page">
                  <wp:posOffset>2831465</wp:posOffset>
                </wp:positionV>
                <wp:extent cx="9611995" cy="287020"/>
                <wp:effectExtent l="0" t="0" r="0" b="0"/>
                <wp:wrapNone/>
                <wp:docPr id="170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56.65pt;margin-top:222.95pt;width:756.85pt;height:22.6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 wp14:anchorId="4F33A26D" wp14:editId="0AEB010C">
                <wp:simplePos x="0" y="0"/>
                <wp:positionH relativeFrom="page">
                  <wp:posOffset>871855</wp:posOffset>
                </wp:positionH>
                <wp:positionV relativeFrom="page">
                  <wp:posOffset>2831465</wp:posOffset>
                </wp:positionV>
                <wp:extent cx="9458325" cy="285750"/>
                <wp:effectExtent l="0" t="0" r="0" b="0"/>
                <wp:wrapNone/>
                <wp:docPr id="169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68.65pt;margin-top:222.95pt;width:744.75pt;height:22.5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Prijenosi proračunskim korisnicima iz nadležnog proračuna za financiranje redovne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547.469,00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44,08%</w:t>
      </w: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djelatnosti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 wp14:anchorId="7493EDD7" wp14:editId="6A18520E">
                <wp:simplePos x="0" y="0"/>
                <wp:positionH relativeFrom="page">
                  <wp:posOffset>719455</wp:posOffset>
                </wp:positionH>
                <wp:positionV relativeFrom="page">
                  <wp:posOffset>3119120</wp:posOffset>
                </wp:positionV>
                <wp:extent cx="9611995" cy="262255"/>
                <wp:effectExtent l="0" t="0" r="0" b="0"/>
                <wp:wrapNone/>
                <wp:docPr id="168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56.65pt;margin-top:245.6pt;width:756.85pt;height:20.6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Prijenosi proračunskim korisnicima iz nadležnog proračuna za financiranje rashoda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547.469,00</w:t>
      </w: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poslovanja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 wp14:anchorId="4210D427" wp14:editId="1AA7B9AE">
                <wp:simplePos x="0" y="0"/>
                <wp:positionH relativeFrom="page">
                  <wp:posOffset>719455</wp:posOffset>
                </wp:positionH>
                <wp:positionV relativeFrom="page">
                  <wp:posOffset>3381375</wp:posOffset>
                </wp:positionV>
                <wp:extent cx="9611995" cy="170815"/>
                <wp:effectExtent l="0" t="0" r="0" b="0"/>
                <wp:wrapNone/>
                <wp:docPr id="167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56.65pt;margin-top:266.25pt;width:756.85pt;height:13.4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Mdzw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2F8B1610" wp14:editId="05DA3317">
                <wp:simplePos x="0" y="0"/>
                <wp:positionH relativeFrom="page">
                  <wp:posOffset>871855</wp:posOffset>
                </wp:positionH>
                <wp:positionV relativeFrom="page">
                  <wp:posOffset>3381375</wp:posOffset>
                </wp:positionV>
                <wp:extent cx="9458325" cy="171450"/>
                <wp:effectExtent l="0" t="0" r="0" b="0"/>
                <wp:wrapNone/>
                <wp:docPr id="166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68.65pt;margin-top:266.25pt;width:744.75pt;height:13.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34.362,08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49,09%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1EE6B394" wp14:editId="1383ED6A">
                <wp:simplePos x="0" y="0"/>
                <wp:positionH relativeFrom="page">
                  <wp:posOffset>719455</wp:posOffset>
                </wp:positionH>
                <wp:positionV relativeFrom="page">
                  <wp:posOffset>3552825</wp:posOffset>
                </wp:positionV>
                <wp:extent cx="9611995" cy="170815"/>
                <wp:effectExtent l="0" t="0" r="0" b="0"/>
                <wp:wrapNone/>
                <wp:docPr id="165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56.65pt;margin-top:279.75pt;width:756.85pt;height:13.4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4737BB46" wp14:editId="40183602">
                <wp:simplePos x="0" y="0"/>
                <wp:positionH relativeFrom="page">
                  <wp:posOffset>871855</wp:posOffset>
                </wp:positionH>
                <wp:positionV relativeFrom="page">
                  <wp:posOffset>3552825</wp:posOffset>
                </wp:positionV>
                <wp:extent cx="9458325" cy="171450"/>
                <wp:effectExtent l="0" t="0" r="0" b="0"/>
                <wp:wrapNone/>
                <wp:docPr id="164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68.65pt;margin-top:279.75pt;width:744.75pt;height:13.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34.362,08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49,09%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7BDCD2CC" wp14:editId="618FE7C6">
                <wp:simplePos x="0" y="0"/>
                <wp:positionH relativeFrom="page">
                  <wp:posOffset>719455</wp:posOffset>
                </wp:positionH>
                <wp:positionV relativeFrom="page">
                  <wp:posOffset>3724275</wp:posOffset>
                </wp:positionV>
                <wp:extent cx="9611995" cy="152400"/>
                <wp:effectExtent l="0" t="0" r="0" b="0"/>
                <wp:wrapNone/>
                <wp:docPr id="163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56.65pt;margin-top:293.25pt;width:756.85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Pozw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34.362,08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9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8BB86F2" wp14:editId="7D34E0F4">
                <wp:simplePos x="0" y="0"/>
                <wp:positionH relativeFrom="page">
                  <wp:posOffset>719455</wp:posOffset>
                </wp:positionH>
                <wp:positionV relativeFrom="page">
                  <wp:posOffset>4164965</wp:posOffset>
                </wp:positionV>
                <wp:extent cx="9611995" cy="441325"/>
                <wp:effectExtent l="0" t="0" r="0" b="0"/>
                <wp:wrapNone/>
                <wp:docPr id="16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56.65pt;margin-top:327.95pt;width:756.85pt;height:34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70A6F82F" wp14:editId="508C138A">
                <wp:simplePos x="0" y="0"/>
                <wp:positionH relativeFrom="page">
                  <wp:posOffset>719455</wp:posOffset>
                </wp:positionH>
                <wp:positionV relativeFrom="page">
                  <wp:posOffset>4164965</wp:posOffset>
                </wp:positionV>
                <wp:extent cx="9610725" cy="438150"/>
                <wp:effectExtent l="0" t="0" r="0" b="0"/>
                <wp:wrapNone/>
                <wp:docPr id="161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56.65pt;margin-top:327.95pt;width:756.75pt;height:34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00502  OSNOVNO OBRAZOVANJE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137.207,78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36,11%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28D687B3" wp14:editId="4920AD73">
                <wp:simplePos x="0" y="0"/>
                <wp:positionH relativeFrom="page">
                  <wp:posOffset>719455</wp:posOffset>
                </wp:positionH>
                <wp:positionV relativeFrom="page">
                  <wp:posOffset>4606925</wp:posOffset>
                </wp:positionV>
                <wp:extent cx="9611995" cy="181610"/>
                <wp:effectExtent l="0" t="0" r="0" b="0"/>
                <wp:wrapNone/>
                <wp:docPr id="160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56.65pt;margin-top:362.75pt;width:756.85pt;height:14.3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05AB034D" wp14:editId="0CAA5161">
                <wp:simplePos x="0" y="0"/>
                <wp:positionH relativeFrom="page">
                  <wp:posOffset>719455</wp:posOffset>
                </wp:positionH>
                <wp:positionV relativeFrom="page">
                  <wp:posOffset>4606925</wp:posOffset>
                </wp:positionV>
                <wp:extent cx="9610725" cy="180340"/>
                <wp:effectExtent l="0" t="0" r="0" b="0"/>
                <wp:wrapNone/>
                <wp:docPr id="15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56.65pt;margin-top:362.75pt;width:756.75pt;height:14.2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00502  OSNOVNO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137.207,78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36,11%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7D00B6C0" wp14:editId="1F6FCCA7">
                <wp:simplePos x="0" y="0"/>
                <wp:positionH relativeFrom="page">
                  <wp:posOffset>719455</wp:posOffset>
                </wp:positionH>
                <wp:positionV relativeFrom="page">
                  <wp:posOffset>4789170</wp:posOffset>
                </wp:positionV>
                <wp:extent cx="9611995" cy="200025"/>
                <wp:effectExtent l="0" t="0" r="0" b="0"/>
                <wp:wrapNone/>
                <wp:docPr id="158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56.65pt;margin-top:377.1pt;width:756.85pt;height:15.7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1F0AE189" wp14:editId="7F7B0774">
                <wp:simplePos x="0" y="0"/>
                <wp:positionH relativeFrom="page">
                  <wp:posOffset>795655</wp:posOffset>
                </wp:positionH>
                <wp:positionV relativeFrom="page">
                  <wp:posOffset>4789170</wp:posOffset>
                </wp:positionV>
                <wp:extent cx="9534525" cy="199390"/>
                <wp:effectExtent l="0" t="0" r="0" b="0"/>
                <wp:wrapNone/>
                <wp:docPr id="157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62.65pt;margin-top:377.1pt;width:750.75pt;height:15.7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137.207,78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36,11%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2DD9E04F" wp14:editId="1A7EF139">
                <wp:simplePos x="0" y="0"/>
                <wp:positionH relativeFrom="page">
                  <wp:posOffset>719455</wp:posOffset>
                </wp:positionH>
                <wp:positionV relativeFrom="page">
                  <wp:posOffset>4989195</wp:posOffset>
                </wp:positionV>
                <wp:extent cx="9611995" cy="323850"/>
                <wp:effectExtent l="0" t="0" r="0" b="0"/>
                <wp:wrapNone/>
                <wp:docPr id="156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56.65pt;margin-top:392.85pt;width:756.85pt;height:25.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12F8C5DE" wp14:editId="6CCB84ED">
                <wp:simplePos x="0" y="0"/>
                <wp:positionH relativeFrom="page">
                  <wp:posOffset>795655</wp:posOffset>
                </wp:positionH>
                <wp:positionV relativeFrom="page">
                  <wp:posOffset>4989195</wp:posOffset>
                </wp:positionV>
                <wp:extent cx="9534525" cy="323850"/>
                <wp:effectExtent l="0" t="0" r="0" b="0"/>
                <wp:wrapNone/>
                <wp:docPr id="15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62.65pt;margin-top:392.85pt;width:750.75pt;height:25.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137.207,78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56B7698A" wp14:editId="5558AD45">
                <wp:simplePos x="0" y="0"/>
                <wp:positionH relativeFrom="page">
                  <wp:posOffset>719455</wp:posOffset>
                </wp:positionH>
                <wp:positionV relativeFrom="page">
                  <wp:posOffset>5313045</wp:posOffset>
                </wp:positionV>
                <wp:extent cx="9611995" cy="170815"/>
                <wp:effectExtent l="0" t="0" r="0" b="0"/>
                <wp:wrapNone/>
                <wp:docPr id="154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56.65pt;margin-top:418.35pt;width:756.85pt;height:13.4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/OOzwIAALI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45FC1D9D" wp14:editId="7408D8F0">
                <wp:simplePos x="0" y="0"/>
                <wp:positionH relativeFrom="page">
                  <wp:posOffset>871855</wp:posOffset>
                </wp:positionH>
                <wp:positionV relativeFrom="page">
                  <wp:posOffset>5313045</wp:posOffset>
                </wp:positionV>
                <wp:extent cx="9458325" cy="171450"/>
                <wp:effectExtent l="0" t="0" r="0" b="0"/>
                <wp:wrapNone/>
                <wp:docPr id="153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68.65pt;margin-top:418.35pt;width:744.75pt;height:13.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137.207,78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12776547" wp14:editId="09751276">
                <wp:simplePos x="0" y="0"/>
                <wp:positionH relativeFrom="page">
                  <wp:posOffset>719455</wp:posOffset>
                </wp:positionH>
                <wp:positionV relativeFrom="page">
                  <wp:posOffset>5484495</wp:posOffset>
                </wp:positionV>
                <wp:extent cx="9611995" cy="170815"/>
                <wp:effectExtent l="0" t="0" r="0" b="0"/>
                <wp:wrapNone/>
                <wp:docPr id="152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56.65pt;margin-top:431.85pt;width:756.85pt;height:13.4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p/zwIAALIFAAAOAAAAZHJzL2Uyb0RvYy54bWysVE2P0zAQvSPxHyzfu0napm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6B51FF26" wp14:editId="43B63D2E">
                <wp:simplePos x="0" y="0"/>
                <wp:positionH relativeFrom="page">
                  <wp:posOffset>871855</wp:posOffset>
                </wp:positionH>
                <wp:positionV relativeFrom="page">
                  <wp:posOffset>5484495</wp:posOffset>
                </wp:positionV>
                <wp:extent cx="9458325" cy="171450"/>
                <wp:effectExtent l="0" t="0" r="0" b="0"/>
                <wp:wrapNone/>
                <wp:docPr id="151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68.65pt;margin-top:431.85pt;width:744.75pt;height:13.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dane u inozemstvo 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123.607,78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32,53%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4155E899" wp14:editId="17C91C16">
                <wp:simplePos x="0" y="0"/>
                <wp:positionH relativeFrom="page">
                  <wp:posOffset>719455</wp:posOffset>
                </wp:positionH>
                <wp:positionV relativeFrom="page">
                  <wp:posOffset>5655945</wp:posOffset>
                </wp:positionV>
                <wp:extent cx="9611995" cy="170815"/>
                <wp:effectExtent l="0" t="0" r="0" b="0"/>
                <wp:wrapNone/>
                <wp:docPr id="150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56.65pt;margin-top:445.35pt;width:756.85pt;height:13.4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19473E0E" wp14:editId="5D244C31">
                <wp:simplePos x="0" y="0"/>
                <wp:positionH relativeFrom="page">
                  <wp:posOffset>871855</wp:posOffset>
                </wp:positionH>
                <wp:positionV relativeFrom="page">
                  <wp:posOffset>5655945</wp:posOffset>
                </wp:positionV>
                <wp:extent cx="9458325" cy="171450"/>
                <wp:effectExtent l="0" t="0" r="0" b="0"/>
                <wp:wrapNone/>
                <wp:docPr id="149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68.65pt;margin-top:445.35pt;width:744.75pt;height:13.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41.450,26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548BDAFA" wp14:editId="145C873C">
                <wp:simplePos x="0" y="0"/>
                <wp:positionH relativeFrom="page">
                  <wp:posOffset>719455</wp:posOffset>
                </wp:positionH>
                <wp:positionV relativeFrom="page">
                  <wp:posOffset>5827395</wp:posOffset>
                </wp:positionV>
                <wp:extent cx="9611995" cy="152400"/>
                <wp:effectExtent l="0" t="0" r="0" b="0"/>
                <wp:wrapNone/>
                <wp:docPr id="148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56.65pt;margin-top:458.85pt;width:756.85pt;height:12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41.450,26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3CBCB72E" wp14:editId="2ECC23E6">
                <wp:simplePos x="0" y="0"/>
                <wp:positionH relativeFrom="page">
                  <wp:posOffset>719455</wp:posOffset>
                </wp:positionH>
                <wp:positionV relativeFrom="page">
                  <wp:posOffset>5979795</wp:posOffset>
                </wp:positionV>
                <wp:extent cx="9611995" cy="170815"/>
                <wp:effectExtent l="0" t="0" r="0" b="0"/>
                <wp:wrapNone/>
                <wp:docPr id="147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56.65pt;margin-top:470.85pt;width:756.85pt;height:13.4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WTzwIAALIFAAAOAAAAZHJzL2Uyb0RvYy54bWysVE2P0zAQvSPxHyzfu0natG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6889ED44" wp14:editId="0E604B2F">
                <wp:simplePos x="0" y="0"/>
                <wp:positionH relativeFrom="page">
                  <wp:posOffset>871855</wp:posOffset>
                </wp:positionH>
                <wp:positionV relativeFrom="page">
                  <wp:posOffset>5979795</wp:posOffset>
                </wp:positionV>
                <wp:extent cx="9458325" cy="171450"/>
                <wp:effectExtent l="0" t="0" r="0" b="0"/>
                <wp:wrapNone/>
                <wp:docPr id="146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68.65pt;margin-top:470.85pt;width:744.75pt;height:13.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proračunskim korisnicima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82.157,52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28,33%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1F30F8C2" wp14:editId="34C3E42C">
                <wp:simplePos x="0" y="0"/>
                <wp:positionH relativeFrom="page">
                  <wp:posOffset>719455</wp:posOffset>
                </wp:positionH>
                <wp:positionV relativeFrom="page">
                  <wp:posOffset>6151245</wp:posOffset>
                </wp:positionV>
                <wp:extent cx="9611995" cy="152400"/>
                <wp:effectExtent l="0" t="0" r="0" b="0"/>
                <wp:wrapNone/>
                <wp:docPr id="145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56.65pt;margin-top:484.35pt;width:756.85pt;height:12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iDkzg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pomoći proračunskim korisnicima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82.157,52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center" w:pos="14617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5A154094" wp14:editId="7C5B4A60">
                <wp:simplePos x="0" y="0"/>
                <wp:positionH relativeFrom="page">
                  <wp:posOffset>719455</wp:posOffset>
                </wp:positionH>
                <wp:positionV relativeFrom="page">
                  <wp:posOffset>6304280</wp:posOffset>
                </wp:positionV>
                <wp:extent cx="9611995" cy="170815"/>
                <wp:effectExtent l="0" t="0" r="0" b="0"/>
                <wp:wrapNone/>
                <wp:docPr id="144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56.65pt;margin-top:496.4pt;width:756.85pt;height:13.4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7ogzg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55413232" wp14:editId="412F829A">
                <wp:simplePos x="0" y="0"/>
                <wp:positionH relativeFrom="page">
                  <wp:posOffset>871855</wp:posOffset>
                </wp:positionH>
                <wp:positionV relativeFrom="page">
                  <wp:posOffset>6304280</wp:posOffset>
                </wp:positionV>
                <wp:extent cx="9458325" cy="171450"/>
                <wp:effectExtent l="0" t="0" r="0" b="0"/>
                <wp:wrapNone/>
                <wp:docPr id="143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68.65pt;margin-top:496.4pt;width:744.75pt;height:13.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građanima i kućanstvima na temelju osiguranja i druge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center" w:pos="14617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56B23100" wp14:editId="0D0EABCA">
                <wp:simplePos x="0" y="0"/>
                <wp:positionH relativeFrom="page">
                  <wp:posOffset>719455</wp:posOffset>
                </wp:positionH>
                <wp:positionV relativeFrom="page">
                  <wp:posOffset>6475730</wp:posOffset>
                </wp:positionV>
                <wp:extent cx="9611995" cy="170815"/>
                <wp:effectExtent l="0" t="0" r="0" b="0"/>
                <wp:wrapNone/>
                <wp:docPr id="142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56.65pt;margin-top:509.9pt;width:756.85pt;height:13.4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06E10F3F" wp14:editId="03129378">
                <wp:simplePos x="0" y="0"/>
                <wp:positionH relativeFrom="page">
                  <wp:posOffset>871855</wp:posOffset>
                </wp:positionH>
                <wp:positionV relativeFrom="page">
                  <wp:posOffset>6475730</wp:posOffset>
                </wp:positionV>
                <wp:extent cx="9458325" cy="171450"/>
                <wp:effectExtent l="0" t="0" r="0" b="0"/>
                <wp:wrapNone/>
                <wp:docPr id="141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68.65pt;margin-top:509.9pt;width:744.75pt;height:13.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tR0A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Ostale naknade građanima i kućanstvima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7AB0232E" wp14:editId="52428B95">
                <wp:simplePos x="0" y="0"/>
                <wp:positionH relativeFrom="page">
                  <wp:posOffset>719455</wp:posOffset>
                </wp:positionH>
                <wp:positionV relativeFrom="page">
                  <wp:posOffset>6647180</wp:posOffset>
                </wp:positionV>
                <wp:extent cx="9611995" cy="152400"/>
                <wp:effectExtent l="0" t="0" r="0" b="0"/>
                <wp:wrapNone/>
                <wp:docPr id="140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56.65pt;margin-top:523.4pt;width:756.85pt;height:12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13.600,00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52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 wp14:anchorId="5DF1A4E0" wp14:editId="1A4F05BC">
                <wp:simplePos x="0" y="0"/>
                <wp:positionH relativeFrom="page">
                  <wp:posOffset>719455</wp:posOffset>
                </wp:positionH>
                <wp:positionV relativeFrom="page">
                  <wp:posOffset>1082675</wp:posOffset>
                </wp:positionV>
                <wp:extent cx="9611995" cy="441325"/>
                <wp:effectExtent l="0" t="0" r="0" b="0"/>
                <wp:wrapNone/>
                <wp:docPr id="13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56.65pt;margin-top:85.25pt;width:756.85pt;height:34.75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 wp14:anchorId="649BC766" wp14:editId="473D868C">
                <wp:simplePos x="0" y="0"/>
                <wp:positionH relativeFrom="page">
                  <wp:posOffset>719455</wp:posOffset>
                </wp:positionH>
                <wp:positionV relativeFrom="page">
                  <wp:posOffset>1082675</wp:posOffset>
                </wp:positionV>
                <wp:extent cx="9610725" cy="438150"/>
                <wp:effectExtent l="0" t="0" r="0" b="0"/>
                <wp:wrapNone/>
                <wp:docPr id="1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56.65pt;margin-top:85.25pt;width:756.75pt;height:34.5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00503  SREDNJEŠKOLSKO OBRAZOVANJE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54,99%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 wp14:anchorId="1E5F7151" wp14:editId="4E8AFCB4">
                <wp:simplePos x="0" y="0"/>
                <wp:positionH relativeFrom="page">
                  <wp:posOffset>719455</wp:posOffset>
                </wp:positionH>
                <wp:positionV relativeFrom="page">
                  <wp:posOffset>1524635</wp:posOffset>
                </wp:positionV>
                <wp:extent cx="9611995" cy="181610"/>
                <wp:effectExtent l="0" t="0" r="0" b="0"/>
                <wp:wrapNone/>
                <wp:docPr id="13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56.65pt;margin-top:120.05pt;width:756.85pt;height:14.3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 wp14:anchorId="450D5BC8" wp14:editId="2C86F20E">
                <wp:simplePos x="0" y="0"/>
                <wp:positionH relativeFrom="page">
                  <wp:posOffset>719455</wp:posOffset>
                </wp:positionH>
                <wp:positionV relativeFrom="page">
                  <wp:posOffset>1524635</wp:posOffset>
                </wp:positionV>
                <wp:extent cx="9610725" cy="180340"/>
                <wp:effectExtent l="0" t="0" r="0" b="0"/>
                <wp:wrapNone/>
                <wp:docPr id="13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56.65pt;margin-top:120.05pt;width:756.75pt;height:14.2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00503  SREDNJEŠKOLSKO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54,99%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 wp14:anchorId="5000DA3A" wp14:editId="4BC0C66D">
                <wp:simplePos x="0" y="0"/>
                <wp:positionH relativeFrom="page">
                  <wp:posOffset>719455</wp:posOffset>
                </wp:positionH>
                <wp:positionV relativeFrom="page">
                  <wp:posOffset>1706880</wp:posOffset>
                </wp:positionV>
                <wp:extent cx="9611995" cy="200025"/>
                <wp:effectExtent l="0" t="0" r="0" b="0"/>
                <wp:wrapNone/>
                <wp:docPr id="13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56.65pt;margin-top:134.4pt;width:756.85pt;height:15.7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 wp14:anchorId="3D8917E4" wp14:editId="4F666CEE">
                <wp:simplePos x="0" y="0"/>
                <wp:positionH relativeFrom="page">
                  <wp:posOffset>795655</wp:posOffset>
                </wp:positionH>
                <wp:positionV relativeFrom="page">
                  <wp:posOffset>1706880</wp:posOffset>
                </wp:positionV>
                <wp:extent cx="9534525" cy="199390"/>
                <wp:effectExtent l="0" t="0" r="0" b="0"/>
                <wp:wrapNone/>
                <wp:docPr id="13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62.65pt;margin-top:134.4pt;width:750.75pt;height:15.7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54,99%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 wp14:anchorId="276DBDE7" wp14:editId="381B1FC9">
                <wp:simplePos x="0" y="0"/>
                <wp:positionH relativeFrom="page">
                  <wp:posOffset>719455</wp:posOffset>
                </wp:positionH>
                <wp:positionV relativeFrom="page">
                  <wp:posOffset>1906905</wp:posOffset>
                </wp:positionV>
                <wp:extent cx="9611995" cy="323850"/>
                <wp:effectExtent l="0" t="0" r="0" b="0"/>
                <wp:wrapNone/>
                <wp:docPr id="13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56.65pt;margin-top:150.15pt;width:756.85pt;height:25.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 wp14:anchorId="039F25D5" wp14:editId="0B7B1E9E">
                <wp:simplePos x="0" y="0"/>
                <wp:positionH relativeFrom="page">
                  <wp:posOffset>795655</wp:posOffset>
                </wp:positionH>
                <wp:positionV relativeFrom="page">
                  <wp:posOffset>1906905</wp:posOffset>
                </wp:positionV>
                <wp:extent cx="9534525" cy="323850"/>
                <wp:effectExtent l="0" t="0" r="0" b="0"/>
                <wp:wrapNone/>
                <wp:docPr id="13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62.65pt;margin-top:150.15pt;width:750.75pt;height:25.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A100105  TEKUĆE POTPORE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54,99%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 wp14:anchorId="0D525CC2" wp14:editId="2BBD2B49">
                <wp:simplePos x="0" y="0"/>
                <wp:positionH relativeFrom="page">
                  <wp:posOffset>719455</wp:posOffset>
                </wp:positionH>
                <wp:positionV relativeFrom="page">
                  <wp:posOffset>2230755</wp:posOffset>
                </wp:positionV>
                <wp:extent cx="9611995" cy="170815"/>
                <wp:effectExtent l="0" t="0" r="0" b="0"/>
                <wp:wrapNone/>
                <wp:docPr id="13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56.65pt;margin-top:175.65pt;width:756.85pt;height:13.4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6z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 wp14:anchorId="13325AD3" wp14:editId="0DD31930">
                <wp:simplePos x="0" y="0"/>
                <wp:positionH relativeFrom="page">
                  <wp:posOffset>871855</wp:posOffset>
                </wp:positionH>
                <wp:positionV relativeFrom="page">
                  <wp:posOffset>2230755</wp:posOffset>
                </wp:positionV>
                <wp:extent cx="9458325" cy="171450"/>
                <wp:effectExtent l="0" t="0" r="0" b="0"/>
                <wp:wrapNone/>
                <wp:docPr id="130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68.65pt;margin-top:175.65pt;width:744.75pt;height:13.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 wp14:anchorId="7679F351" wp14:editId="3F786310">
                <wp:simplePos x="0" y="0"/>
                <wp:positionH relativeFrom="page">
                  <wp:posOffset>719455</wp:posOffset>
                </wp:positionH>
                <wp:positionV relativeFrom="page">
                  <wp:posOffset>2402205</wp:posOffset>
                </wp:positionV>
                <wp:extent cx="9611995" cy="170815"/>
                <wp:effectExtent l="0" t="0" r="0" b="0"/>
                <wp:wrapNone/>
                <wp:docPr id="129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56.65pt;margin-top:189.15pt;width:756.85pt;height:13.45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 wp14:anchorId="087D2160" wp14:editId="43761B12">
                <wp:simplePos x="0" y="0"/>
                <wp:positionH relativeFrom="page">
                  <wp:posOffset>871855</wp:posOffset>
                </wp:positionH>
                <wp:positionV relativeFrom="page">
                  <wp:posOffset>2402205</wp:posOffset>
                </wp:positionV>
                <wp:extent cx="9458325" cy="171450"/>
                <wp:effectExtent l="0" t="0" r="0" b="0"/>
                <wp:wrapNone/>
                <wp:docPr id="128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68.65pt;margin-top:189.15pt;width:744.75pt;height:13.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dane u inozemstvo 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 wp14:anchorId="24F9480C" wp14:editId="0A4DCB48">
                <wp:simplePos x="0" y="0"/>
                <wp:positionH relativeFrom="page">
                  <wp:posOffset>719455</wp:posOffset>
                </wp:positionH>
                <wp:positionV relativeFrom="page">
                  <wp:posOffset>2573655</wp:posOffset>
                </wp:positionV>
                <wp:extent cx="9611995" cy="170815"/>
                <wp:effectExtent l="0" t="0" r="0" b="0"/>
                <wp:wrapNone/>
                <wp:docPr id="127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56.65pt;margin-top:202.65pt;width:756.85pt;height:13.45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 wp14:anchorId="657C313E" wp14:editId="6879F82E">
                <wp:simplePos x="0" y="0"/>
                <wp:positionH relativeFrom="page">
                  <wp:posOffset>871855</wp:posOffset>
                </wp:positionH>
                <wp:positionV relativeFrom="page">
                  <wp:posOffset>2573655</wp:posOffset>
                </wp:positionV>
                <wp:extent cx="9458325" cy="171450"/>
                <wp:effectExtent l="0" t="0" r="0" b="0"/>
                <wp:wrapNone/>
                <wp:docPr id="126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68.65pt;margin-top:202.65pt;width:744.75pt;height:13.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proračunskim korisnicima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 wp14:anchorId="2A32E2B1" wp14:editId="7D2F5BF1">
                <wp:simplePos x="0" y="0"/>
                <wp:positionH relativeFrom="page">
                  <wp:posOffset>719455</wp:posOffset>
                </wp:positionH>
                <wp:positionV relativeFrom="page">
                  <wp:posOffset>2745105</wp:posOffset>
                </wp:positionV>
                <wp:extent cx="9611995" cy="170815"/>
                <wp:effectExtent l="0" t="0" r="0" b="0"/>
                <wp:wrapNone/>
                <wp:docPr id="125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56.65pt;margin-top:216.15pt;width:756.85pt;height:13.4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 wp14:anchorId="1CE71CDF" wp14:editId="694B5546">
                <wp:simplePos x="0" y="0"/>
                <wp:positionH relativeFrom="page">
                  <wp:posOffset>871855</wp:posOffset>
                </wp:positionH>
                <wp:positionV relativeFrom="page">
                  <wp:posOffset>2745105</wp:posOffset>
                </wp:positionV>
                <wp:extent cx="9458325" cy="171450"/>
                <wp:effectExtent l="0" t="0" r="0" b="0"/>
                <wp:wrapNone/>
                <wp:docPr id="124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68.65pt;margin-top:216.15pt;width:744.75pt;height:13.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građanima i kućanstvima na temelju osiguranja i druge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62,32%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0A135C76" wp14:editId="23CEE247">
                <wp:simplePos x="0" y="0"/>
                <wp:positionH relativeFrom="page">
                  <wp:posOffset>719455</wp:posOffset>
                </wp:positionH>
                <wp:positionV relativeFrom="page">
                  <wp:posOffset>2916555</wp:posOffset>
                </wp:positionV>
                <wp:extent cx="9611995" cy="170815"/>
                <wp:effectExtent l="0" t="0" r="0" b="0"/>
                <wp:wrapNone/>
                <wp:docPr id="123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56.65pt;margin-top:229.65pt;width:756.85pt;height:13.4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zqzwIAALIFAAAOAAAAZHJzL2Uyb0RvYy54bWysVE2P0zAQvSPxHyzfu0napm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52CB753D" wp14:editId="625D8EE2">
                <wp:simplePos x="0" y="0"/>
                <wp:positionH relativeFrom="page">
                  <wp:posOffset>871855</wp:posOffset>
                </wp:positionH>
                <wp:positionV relativeFrom="page">
                  <wp:posOffset>2916555</wp:posOffset>
                </wp:positionV>
                <wp:extent cx="9458325" cy="171450"/>
                <wp:effectExtent l="0" t="0" r="0" b="0"/>
                <wp:wrapNone/>
                <wp:docPr id="122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68.65pt;margin-top:229.65pt;width:744.75pt;height:13.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Ostale naknade građanima i kućanstvima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62,32%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3A3F5941" wp14:editId="2B4FF4B2">
                <wp:simplePos x="0" y="0"/>
                <wp:positionH relativeFrom="page">
                  <wp:posOffset>719455</wp:posOffset>
                </wp:positionH>
                <wp:positionV relativeFrom="page">
                  <wp:posOffset>3088005</wp:posOffset>
                </wp:positionV>
                <wp:extent cx="9611995" cy="152400"/>
                <wp:effectExtent l="0" t="0" r="0" b="0"/>
                <wp:wrapNone/>
                <wp:docPr id="121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56.65pt;margin-top:243.15pt;width:756.85pt;height:12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32.400,00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356B2196" wp14:editId="69F457EC">
                <wp:simplePos x="0" y="0"/>
                <wp:positionH relativeFrom="page">
                  <wp:posOffset>719455</wp:posOffset>
                </wp:positionH>
                <wp:positionV relativeFrom="page">
                  <wp:posOffset>3240405</wp:posOffset>
                </wp:positionV>
                <wp:extent cx="9611995" cy="152400"/>
                <wp:effectExtent l="0" t="0" r="0" b="0"/>
                <wp:wrapNone/>
                <wp:docPr id="120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56.65pt;margin-top:255.15pt;width:756.85pt;height:12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naravi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14.340,00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9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5DDDF02B" wp14:editId="26538FFE">
                <wp:simplePos x="0" y="0"/>
                <wp:positionH relativeFrom="page">
                  <wp:posOffset>719455</wp:posOffset>
                </wp:positionH>
                <wp:positionV relativeFrom="page">
                  <wp:posOffset>3681095</wp:posOffset>
                </wp:positionV>
                <wp:extent cx="9611995" cy="441325"/>
                <wp:effectExtent l="0" t="0" r="0" b="0"/>
                <wp:wrapNone/>
                <wp:docPr id="1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56.65pt;margin-top:289.85pt;width:756.85pt;height:34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EC7CC1A" wp14:editId="01EDF091">
                <wp:simplePos x="0" y="0"/>
                <wp:positionH relativeFrom="page">
                  <wp:posOffset>719455</wp:posOffset>
                </wp:positionH>
                <wp:positionV relativeFrom="page">
                  <wp:posOffset>3681095</wp:posOffset>
                </wp:positionV>
                <wp:extent cx="9610725" cy="438150"/>
                <wp:effectExtent l="0" t="0" r="0" b="0"/>
                <wp:wrapNone/>
                <wp:docPr id="118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56.65pt;margin-top:289.85pt;width:756.75pt;height:34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00504  VISOKOŠKOLSKO OBRAZOVANJE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2032AC8A" wp14:editId="5311F703">
                <wp:simplePos x="0" y="0"/>
                <wp:positionH relativeFrom="page">
                  <wp:posOffset>719455</wp:posOffset>
                </wp:positionH>
                <wp:positionV relativeFrom="page">
                  <wp:posOffset>4123055</wp:posOffset>
                </wp:positionV>
                <wp:extent cx="9611995" cy="181610"/>
                <wp:effectExtent l="0" t="0" r="0" b="0"/>
                <wp:wrapNone/>
                <wp:docPr id="117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56.65pt;margin-top:324.65pt;width:756.85pt;height:14.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733E0681" wp14:editId="2D8C6997">
                <wp:simplePos x="0" y="0"/>
                <wp:positionH relativeFrom="page">
                  <wp:posOffset>719455</wp:posOffset>
                </wp:positionH>
                <wp:positionV relativeFrom="page">
                  <wp:posOffset>4123055</wp:posOffset>
                </wp:positionV>
                <wp:extent cx="9610725" cy="180340"/>
                <wp:effectExtent l="0" t="0" r="0" b="0"/>
                <wp:wrapNone/>
                <wp:docPr id="116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56.65pt;margin-top:324.65pt;width:756.75pt;height:14.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00504  VISOKOŠKOLSKO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7EBBA0E4" wp14:editId="7F183F43">
                <wp:simplePos x="0" y="0"/>
                <wp:positionH relativeFrom="page">
                  <wp:posOffset>719455</wp:posOffset>
                </wp:positionH>
                <wp:positionV relativeFrom="page">
                  <wp:posOffset>4305300</wp:posOffset>
                </wp:positionV>
                <wp:extent cx="9611995" cy="200025"/>
                <wp:effectExtent l="0" t="0" r="0" b="0"/>
                <wp:wrapNone/>
                <wp:docPr id="115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56.65pt;margin-top:339pt;width:756.85pt;height:15.7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603FF808" wp14:editId="111B2D24">
                <wp:simplePos x="0" y="0"/>
                <wp:positionH relativeFrom="page">
                  <wp:posOffset>795655</wp:posOffset>
                </wp:positionH>
                <wp:positionV relativeFrom="page">
                  <wp:posOffset>4305300</wp:posOffset>
                </wp:positionV>
                <wp:extent cx="9534525" cy="199390"/>
                <wp:effectExtent l="0" t="0" r="0" b="0"/>
                <wp:wrapNone/>
                <wp:docPr id="114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62.65pt;margin-top:339pt;width:750.75pt;height:15.7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5A9F7693" wp14:editId="3294BD98">
                <wp:simplePos x="0" y="0"/>
                <wp:positionH relativeFrom="page">
                  <wp:posOffset>719455</wp:posOffset>
                </wp:positionH>
                <wp:positionV relativeFrom="page">
                  <wp:posOffset>4505325</wp:posOffset>
                </wp:positionV>
                <wp:extent cx="9611995" cy="323850"/>
                <wp:effectExtent l="0" t="0" r="0" b="0"/>
                <wp:wrapNone/>
                <wp:docPr id="113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56.65pt;margin-top:354.75pt;width:756.85pt;height:25.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0F3A420B" wp14:editId="490460F5">
                <wp:simplePos x="0" y="0"/>
                <wp:positionH relativeFrom="page">
                  <wp:posOffset>795655</wp:posOffset>
                </wp:positionH>
                <wp:positionV relativeFrom="page">
                  <wp:posOffset>4505325</wp:posOffset>
                </wp:positionV>
                <wp:extent cx="9534525" cy="323850"/>
                <wp:effectExtent l="0" t="0" r="0" b="0"/>
                <wp:wrapNone/>
                <wp:docPr id="11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62.65pt;margin-top:354.75pt;width:750.75pt;height:25.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4808835A" wp14:editId="09A3E033">
                <wp:simplePos x="0" y="0"/>
                <wp:positionH relativeFrom="page">
                  <wp:posOffset>719455</wp:posOffset>
                </wp:positionH>
                <wp:positionV relativeFrom="page">
                  <wp:posOffset>4829175</wp:posOffset>
                </wp:positionV>
                <wp:extent cx="9611995" cy="170815"/>
                <wp:effectExtent l="0" t="0" r="0" b="0"/>
                <wp:wrapNone/>
                <wp:docPr id="11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56.65pt;margin-top:380.25pt;width:756.85pt;height:13.4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6EDCC975" wp14:editId="272991E7">
                <wp:simplePos x="0" y="0"/>
                <wp:positionH relativeFrom="page">
                  <wp:posOffset>871855</wp:posOffset>
                </wp:positionH>
                <wp:positionV relativeFrom="page">
                  <wp:posOffset>4829175</wp:posOffset>
                </wp:positionV>
                <wp:extent cx="9458325" cy="171450"/>
                <wp:effectExtent l="0" t="0" r="0" b="0"/>
                <wp:wrapNone/>
                <wp:docPr id="110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68.65pt;margin-top:380.25pt;width:744.75pt;height:13.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00CF2343" wp14:editId="25887ABD">
                <wp:simplePos x="0" y="0"/>
                <wp:positionH relativeFrom="page">
                  <wp:posOffset>719455</wp:posOffset>
                </wp:positionH>
                <wp:positionV relativeFrom="page">
                  <wp:posOffset>5000625</wp:posOffset>
                </wp:positionV>
                <wp:extent cx="9611995" cy="170815"/>
                <wp:effectExtent l="0" t="0" r="0" b="0"/>
                <wp:wrapNone/>
                <wp:docPr id="109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56.65pt;margin-top:393.75pt;width:756.85pt;height:13.4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7FD95D61" wp14:editId="50E04AD6">
                <wp:simplePos x="0" y="0"/>
                <wp:positionH relativeFrom="page">
                  <wp:posOffset>871855</wp:posOffset>
                </wp:positionH>
                <wp:positionV relativeFrom="page">
                  <wp:posOffset>5000625</wp:posOffset>
                </wp:positionV>
                <wp:extent cx="9458325" cy="171450"/>
                <wp:effectExtent l="0" t="0" r="0" b="0"/>
                <wp:wrapNone/>
                <wp:docPr id="108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68.65pt;margin-top:393.75pt;width:744.75pt;height:13.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građanima i kućanstvima na temelju osiguranja i druge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47A3C7E3" wp14:editId="713828A0">
                <wp:simplePos x="0" y="0"/>
                <wp:positionH relativeFrom="page">
                  <wp:posOffset>719455</wp:posOffset>
                </wp:positionH>
                <wp:positionV relativeFrom="page">
                  <wp:posOffset>5172075</wp:posOffset>
                </wp:positionV>
                <wp:extent cx="9611995" cy="170815"/>
                <wp:effectExtent l="0" t="0" r="0" b="0"/>
                <wp:wrapNone/>
                <wp:docPr id="107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56.65pt;margin-top:407.25pt;width:756.85pt;height:13.4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127B882D" wp14:editId="2823D82D">
                <wp:simplePos x="0" y="0"/>
                <wp:positionH relativeFrom="page">
                  <wp:posOffset>871855</wp:posOffset>
                </wp:positionH>
                <wp:positionV relativeFrom="page">
                  <wp:posOffset>5172075</wp:posOffset>
                </wp:positionV>
                <wp:extent cx="9458325" cy="171450"/>
                <wp:effectExtent l="0" t="0" r="0" b="0"/>
                <wp:wrapNone/>
                <wp:docPr id="106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68.65pt;margin-top:407.25pt;width:744.75pt;height:13.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Ostale naknade građanima i kućanstvima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0229082C" wp14:editId="7B2B40F2">
                <wp:simplePos x="0" y="0"/>
                <wp:positionH relativeFrom="page">
                  <wp:posOffset>719455</wp:posOffset>
                </wp:positionH>
                <wp:positionV relativeFrom="page">
                  <wp:posOffset>5343525</wp:posOffset>
                </wp:positionV>
                <wp:extent cx="9611995" cy="152400"/>
                <wp:effectExtent l="0" t="0" r="0" b="0"/>
                <wp:wrapNone/>
                <wp:docPr id="105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56.65pt;margin-top:420.75pt;width:756.85pt;height:12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100.400,00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 wp14:anchorId="45677043" wp14:editId="2C4A9DEC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10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56.65pt;margin-top:71.05pt;width:756.85pt;height:34.5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 wp14:anchorId="45992992" wp14:editId="1FDCA0C8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10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56.65pt;margin-top:71.05pt;width:756.75pt;height:34.5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006  SOCIJALNA SKRB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 wp14:anchorId="6E10CADB" wp14:editId="1543283A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441325"/>
                <wp:effectExtent l="0" t="0" r="0" b="0"/>
                <wp:wrapNone/>
                <wp:docPr id="10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56.65pt;margin-top:105.55pt;width:756.85pt;height:34.75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 wp14:anchorId="4C6AE581" wp14:editId="3BF354B0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438150"/>
                <wp:effectExtent l="0" t="0" r="0" b="0"/>
                <wp:wrapNone/>
                <wp:docPr id="10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56.65pt;margin-top:105.55pt;width:756.75pt;height:34.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006  SOCIJALNA SKRB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0,00%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 wp14:anchorId="0104C114" wp14:editId="2E6FC747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1995" cy="181610"/>
                <wp:effectExtent l="0" t="0" r="0" b="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56.65pt;margin-top:140.35pt;width:756.85pt;height:14.3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 wp14:anchorId="113CAC50" wp14:editId="5FAB3CE9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0725" cy="180340"/>
                <wp:effectExtent l="0" t="0" r="0" b="0"/>
                <wp:wrapNone/>
                <wp:docPr id="99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56.65pt;margin-top:140.35pt;width:756.75pt;height:14.2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tkhzwIAALE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006  SOCIJALNA SKRB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 wp14:anchorId="474C8F8C" wp14:editId="5F2BC85F">
                <wp:simplePos x="0" y="0"/>
                <wp:positionH relativeFrom="page">
                  <wp:posOffset>719455</wp:posOffset>
                </wp:positionH>
                <wp:positionV relativeFrom="page">
                  <wp:posOffset>1964690</wp:posOffset>
                </wp:positionV>
                <wp:extent cx="9611995" cy="200025"/>
                <wp:effectExtent l="0" t="0" r="0" b="0"/>
                <wp:wrapNone/>
                <wp:docPr id="98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56.65pt;margin-top:154.7pt;width:756.85pt;height:15.7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 wp14:anchorId="2DB2CE89" wp14:editId="3FAA386F">
                <wp:simplePos x="0" y="0"/>
                <wp:positionH relativeFrom="page">
                  <wp:posOffset>795655</wp:posOffset>
                </wp:positionH>
                <wp:positionV relativeFrom="page">
                  <wp:posOffset>1964690</wp:posOffset>
                </wp:positionV>
                <wp:extent cx="9534525" cy="199390"/>
                <wp:effectExtent l="0" t="0" r="0" b="0"/>
                <wp:wrapNone/>
                <wp:docPr id="97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62.65pt;margin-top:154.7pt;width:750.75pt;height:15.7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 wp14:anchorId="0043CBED" wp14:editId="43F2EF28">
                <wp:simplePos x="0" y="0"/>
                <wp:positionH relativeFrom="page">
                  <wp:posOffset>719455</wp:posOffset>
                </wp:positionH>
                <wp:positionV relativeFrom="page">
                  <wp:posOffset>2164715</wp:posOffset>
                </wp:positionV>
                <wp:extent cx="9611995" cy="419100"/>
                <wp:effectExtent l="0" t="0" r="0" b="0"/>
                <wp:wrapNone/>
                <wp:docPr id="96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56.65pt;margin-top:170.45pt;width:756.85pt;height:33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 wp14:anchorId="59CDA3E1" wp14:editId="4114C881">
                <wp:simplePos x="0" y="0"/>
                <wp:positionH relativeFrom="page">
                  <wp:posOffset>795655</wp:posOffset>
                </wp:positionH>
                <wp:positionV relativeFrom="page">
                  <wp:posOffset>2164715</wp:posOffset>
                </wp:positionV>
                <wp:extent cx="9534525" cy="419100"/>
                <wp:effectExtent l="0" t="0" r="0" b="0"/>
                <wp:wrapNone/>
                <wp:docPr id="9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4191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62.65pt;margin-top:170.45pt;width:750.75pt;height:33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 wp14:anchorId="555CC791" wp14:editId="6360E32F">
                <wp:simplePos x="0" y="0"/>
                <wp:positionH relativeFrom="page">
                  <wp:posOffset>719455</wp:posOffset>
                </wp:positionH>
                <wp:positionV relativeFrom="page">
                  <wp:posOffset>2583815</wp:posOffset>
                </wp:positionV>
                <wp:extent cx="9611995" cy="170815"/>
                <wp:effectExtent l="0" t="0" r="0" b="0"/>
                <wp:wrapNone/>
                <wp:docPr id="94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56.65pt;margin-top:203.45pt;width:756.85pt;height:13.45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 wp14:anchorId="16F8764A" wp14:editId="54DEC428">
                <wp:simplePos x="0" y="0"/>
                <wp:positionH relativeFrom="page">
                  <wp:posOffset>871855</wp:posOffset>
                </wp:positionH>
                <wp:positionV relativeFrom="page">
                  <wp:posOffset>2583815</wp:posOffset>
                </wp:positionV>
                <wp:extent cx="9458325" cy="171450"/>
                <wp:effectExtent l="0" t="0" r="0" b="0"/>
                <wp:wrapNone/>
                <wp:docPr id="93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68.65pt;margin-top:203.45pt;width:744.75pt;height:13.5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 wp14:anchorId="0118131E" wp14:editId="13A21E8C">
                <wp:simplePos x="0" y="0"/>
                <wp:positionH relativeFrom="page">
                  <wp:posOffset>719455</wp:posOffset>
                </wp:positionH>
                <wp:positionV relativeFrom="page">
                  <wp:posOffset>2755265</wp:posOffset>
                </wp:positionV>
                <wp:extent cx="9611995" cy="170815"/>
                <wp:effectExtent l="0" t="0" r="0" b="0"/>
                <wp:wrapNone/>
                <wp:docPr id="92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56.65pt;margin-top:216.95pt;width:756.85pt;height:13.45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 wp14:anchorId="4D7AA0A0" wp14:editId="7470EF34">
                <wp:simplePos x="0" y="0"/>
                <wp:positionH relativeFrom="page">
                  <wp:posOffset>871855</wp:posOffset>
                </wp:positionH>
                <wp:positionV relativeFrom="page">
                  <wp:posOffset>2755265</wp:posOffset>
                </wp:positionV>
                <wp:extent cx="9458325" cy="171450"/>
                <wp:effectExtent l="0" t="0" r="0" b="0"/>
                <wp:wrapNone/>
                <wp:docPr id="91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68.65pt;margin-top:216.95pt;width:744.75pt;height:13.5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građanima i kućanstvima na temelju osiguranja i druge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 wp14:anchorId="2B959494" wp14:editId="2471C0D1">
                <wp:simplePos x="0" y="0"/>
                <wp:positionH relativeFrom="page">
                  <wp:posOffset>719455</wp:posOffset>
                </wp:positionH>
                <wp:positionV relativeFrom="page">
                  <wp:posOffset>2926715</wp:posOffset>
                </wp:positionV>
                <wp:extent cx="9611995" cy="170815"/>
                <wp:effectExtent l="0" t="0" r="0" b="0"/>
                <wp:wrapNone/>
                <wp:docPr id="9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56.65pt;margin-top:230.45pt;width:756.85pt;height:13.45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 wp14:anchorId="3AFEDD9B" wp14:editId="5E884851">
                <wp:simplePos x="0" y="0"/>
                <wp:positionH relativeFrom="page">
                  <wp:posOffset>871855</wp:posOffset>
                </wp:positionH>
                <wp:positionV relativeFrom="page">
                  <wp:posOffset>2926715</wp:posOffset>
                </wp:positionV>
                <wp:extent cx="9458325" cy="171450"/>
                <wp:effectExtent l="0" t="0" r="0" b="0"/>
                <wp:wrapNone/>
                <wp:docPr id="89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68.65pt;margin-top:230.45pt;width:744.75pt;height:13.5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Ostale naknade građanima i kućanstvima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 wp14:anchorId="2D4B306E" wp14:editId="388DC01B">
                <wp:simplePos x="0" y="0"/>
                <wp:positionH relativeFrom="page">
                  <wp:posOffset>719455</wp:posOffset>
                </wp:positionH>
                <wp:positionV relativeFrom="page">
                  <wp:posOffset>3098165</wp:posOffset>
                </wp:positionV>
                <wp:extent cx="9611995" cy="170815"/>
                <wp:effectExtent l="0" t="0" r="0" b="0"/>
                <wp:wrapNone/>
                <wp:docPr id="8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56.65pt;margin-top:243.95pt;width:756.85pt;height:13.4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 wp14:anchorId="310FA4F9" wp14:editId="4038C424">
                <wp:simplePos x="0" y="0"/>
                <wp:positionH relativeFrom="page">
                  <wp:posOffset>871855</wp:posOffset>
                </wp:positionH>
                <wp:positionV relativeFrom="page">
                  <wp:posOffset>3098165</wp:posOffset>
                </wp:positionV>
                <wp:extent cx="9458325" cy="171450"/>
                <wp:effectExtent l="0" t="0" r="0" b="0"/>
                <wp:wrapNone/>
                <wp:docPr id="87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68.65pt;margin-top:243.95pt;width:744.75pt;height:13.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5CC97131" wp14:editId="37085605">
                <wp:simplePos x="0" y="0"/>
                <wp:positionH relativeFrom="page">
                  <wp:posOffset>719455</wp:posOffset>
                </wp:positionH>
                <wp:positionV relativeFrom="page">
                  <wp:posOffset>3269615</wp:posOffset>
                </wp:positionV>
                <wp:extent cx="9611995" cy="170815"/>
                <wp:effectExtent l="0" t="0" r="0" b="0"/>
                <wp:wrapNone/>
                <wp:docPr id="86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56.65pt;margin-top:257.45pt;width:756.85pt;height:13.4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55D8C2E6" wp14:editId="77B9DD86">
                <wp:simplePos x="0" y="0"/>
                <wp:positionH relativeFrom="page">
                  <wp:posOffset>871855</wp:posOffset>
                </wp:positionH>
                <wp:positionV relativeFrom="page">
                  <wp:posOffset>3269615</wp:posOffset>
                </wp:positionV>
                <wp:extent cx="9458325" cy="171450"/>
                <wp:effectExtent l="0" t="0" r="0" b="0"/>
                <wp:wrapNone/>
                <wp:docPr id="85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68.65pt;margin-top:257.45pt;width:744.75pt;height:13.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23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 wp14:anchorId="30745411" wp14:editId="79C9E9B6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8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56.65pt;margin-top:71.05pt;width:756.85pt;height:34.5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 wp14:anchorId="5217EDA4" wp14:editId="7B049699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8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56.65pt;margin-top:71.05pt;width:756.75pt;height:34.5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007  OSTALI KORISNICI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 wp14:anchorId="7A126C9B" wp14:editId="2FDD6E6C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441325"/>
                <wp:effectExtent l="0" t="0" r="0" b="0"/>
                <wp:wrapNone/>
                <wp:docPr id="8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56.65pt;margin-top:105.55pt;width:756.85pt;height:34.75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 wp14:anchorId="5CE1DF4D" wp14:editId="60408468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438150"/>
                <wp:effectExtent l="0" t="0" r="0" b="0"/>
                <wp:wrapNone/>
                <wp:docPr id="8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56.65pt;margin-top:105.55pt;width:756.75pt;height:34.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007  OSTALI KORISNICI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 wp14:anchorId="26247827" wp14:editId="602238FF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1995" cy="181610"/>
                <wp:effectExtent l="0" t="0" r="0" b="0"/>
                <wp:wrapNone/>
                <wp:docPr id="8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56.65pt;margin-top:140.35pt;width:756.85pt;height:14.3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 wp14:anchorId="1BF17DC2" wp14:editId="1A723D44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0725" cy="180340"/>
                <wp:effectExtent l="0" t="0" r="0" b="0"/>
                <wp:wrapNone/>
                <wp:docPr id="7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56.65pt;margin-top:140.35pt;width:756.75pt;height:14.2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007  OSTALI KORISNICI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 wp14:anchorId="2BA51F9D" wp14:editId="78BA8F91">
                <wp:simplePos x="0" y="0"/>
                <wp:positionH relativeFrom="page">
                  <wp:posOffset>719455</wp:posOffset>
                </wp:positionH>
                <wp:positionV relativeFrom="page">
                  <wp:posOffset>1964690</wp:posOffset>
                </wp:positionV>
                <wp:extent cx="9611995" cy="200025"/>
                <wp:effectExtent l="0" t="0" r="0" b="0"/>
                <wp:wrapNone/>
                <wp:docPr id="7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56.65pt;margin-top:154.7pt;width:756.85pt;height:15.7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 wp14:anchorId="28229D19" wp14:editId="52F17F74">
                <wp:simplePos x="0" y="0"/>
                <wp:positionH relativeFrom="page">
                  <wp:posOffset>795655</wp:posOffset>
                </wp:positionH>
                <wp:positionV relativeFrom="page">
                  <wp:posOffset>1964690</wp:posOffset>
                </wp:positionV>
                <wp:extent cx="9534525" cy="199390"/>
                <wp:effectExtent l="0" t="0" r="0" b="0"/>
                <wp:wrapNone/>
                <wp:docPr id="77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62.65pt;margin-top:154.7pt;width:750.75pt;height:15.7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 wp14:anchorId="15B367E6" wp14:editId="1EA5A578">
                <wp:simplePos x="0" y="0"/>
                <wp:positionH relativeFrom="page">
                  <wp:posOffset>719455</wp:posOffset>
                </wp:positionH>
                <wp:positionV relativeFrom="page">
                  <wp:posOffset>2164715</wp:posOffset>
                </wp:positionV>
                <wp:extent cx="9611995" cy="323850"/>
                <wp:effectExtent l="0" t="0" r="0" b="0"/>
                <wp:wrapNone/>
                <wp:docPr id="76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56.65pt;margin-top:170.45pt;width:756.85pt;height:25.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 wp14:anchorId="53C9A7F0" wp14:editId="7A3C76A1">
                <wp:simplePos x="0" y="0"/>
                <wp:positionH relativeFrom="page">
                  <wp:posOffset>795655</wp:posOffset>
                </wp:positionH>
                <wp:positionV relativeFrom="page">
                  <wp:posOffset>2164715</wp:posOffset>
                </wp:positionV>
                <wp:extent cx="9534525" cy="323850"/>
                <wp:effectExtent l="0" t="0" r="0" b="0"/>
                <wp:wrapNone/>
                <wp:docPr id="75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62.65pt;margin-top:170.45pt;width:750.75pt;height:25.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 wp14:anchorId="7C9FF386" wp14:editId="1F4E5165">
                <wp:simplePos x="0" y="0"/>
                <wp:positionH relativeFrom="page">
                  <wp:posOffset>719455</wp:posOffset>
                </wp:positionH>
                <wp:positionV relativeFrom="page">
                  <wp:posOffset>2488565</wp:posOffset>
                </wp:positionV>
                <wp:extent cx="9611995" cy="170815"/>
                <wp:effectExtent l="0" t="0" r="0" b="0"/>
                <wp:wrapNone/>
                <wp:docPr id="74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56.65pt;margin-top:195.95pt;width:756.85pt;height:13.45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 wp14:anchorId="1A9550F5" wp14:editId="6D4F827F">
                <wp:simplePos x="0" y="0"/>
                <wp:positionH relativeFrom="page">
                  <wp:posOffset>871855</wp:posOffset>
                </wp:positionH>
                <wp:positionV relativeFrom="page">
                  <wp:posOffset>2488565</wp:posOffset>
                </wp:positionV>
                <wp:extent cx="9458325" cy="171450"/>
                <wp:effectExtent l="0" t="0" r="0" b="0"/>
                <wp:wrapNone/>
                <wp:docPr id="73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68.65pt;margin-top:195.95pt;width:744.75pt;height:13.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aNzwIAALE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 wp14:anchorId="1E4E2485" wp14:editId="36DBC8D3">
                <wp:simplePos x="0" y="0"/>
                <wp:positionH relativeFrom="page">
                  <wp:posOffset>719455</wp:posOffset>
                </wp:positionH>
                <wp:positionV relativeFrom="page">
                  <wp:posOffset>2660015</wp:posOffset>
                </wp:positionV>
                <wp:extent cx="9611995" cy="170815"/>
                <wp:effectExtent l="0" t="0" r="0" b="0"/>
                <wp:wrapNone/>
                <wp:docPr id="72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56.65pt;margin-top:209.45pt;width:756.85pt;height:13.45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 wp14:anchorId="28B41D92" wp14:editId="20DF387E">
                <wp:simplePos x="0" y="0"/>
                <wp:positionH relativeFrom="page">
                  <wp:posOffset>871855</wp:posOffset>
                </wp:positionH>
                <wp:positionV relativeFrom="page">
                  <wp:posOffset>2660015</wp:posOffset>
                </wp:positionV>
                <wp:extent cx="9458325" cy="171450"/>
                <wp:effectExtent l="0" t="0" r="0" b="0"/>
                <wp:wrapNone/>
                <wp:docPr id="7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68.65pt;margin-top:209.45pt;width:744.75pt;height:13.5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 wp14:anchorId="2E86F412" wp14:editId="0A4E1628">
                <wp:simplePos x="0" y="0"/>
                <wp:positionH relativeFrom="page">
                  <wp:posOffset>719455</wp:posOffset>
                </wp:positionH>
                <wp:positionV relativeFrom="page">
                  <wp:posOffset>2831465</wp:posOffset>
                </wp:positionV>
                <wp:extent cx="9611995" cy="170815"/>
                <wp:effectExtent l="0" t="0" r="0" b="0"/>
                <wp:wrapNone/>
                <wp:docPr id="70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56.65pt;margin-top:222.95pt;width:756.85pt;height:13.45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 wp14:anchorId="70B4B82C" wp14:editId="600A604D">
                <wp:simplePos x="0" y="0"/>
                <wp:positionH relativeFrom="page">
                  <wp:posOffset>871855</wp:posOffset>
                </wp:positionH>
                <wp:positionV relativeFrom="page">
                  <wp:posOffset>2831465</wp:posOffset>
                </wp:positionV>
                <wp:extent cx="9458325" cy="171450"/>
                <wp:effectExtent l="0" t="0" r="0" b="0"/>
                <wp:wrapNone/>
                <wp:docPr id="69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68.65pt;margin-top:222.95pt;width:744.75pt;height:13.5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7nzwIAALE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 wp14:anchorId="091D4E9B" wp14:editId="445D419D">
                <wp:simplePos x="0" y="0"/>
                <wp:positionH relativeFrom="page">
                  <wp:posOffset>719455</wp:posOffset>
                </wp:positionH>
                <wp:positionV relativeFrom="page">
                  <wp:posOffset>3002915</wp:posOffset>
                </wp:positionV>
                <wp:extent cx="9611995" cy="152400"/>
                <wp:effectExtent l="0" t="0" r="0" b="0"/>
                <wp:wrapNone/>
                <wp:docPr id="68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56.65pt;margin-top:236.45pt;width:756.85pt;height:12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i9zwIAALE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158.900,00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24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 wp14:anchorId="48AAEB71" wp14:editId="60172BDC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6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6.65pt;margin-top:71.05pt;width:756.85pt;height:34.5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 wp14:anchorId="73FA80A5" wp14:editId="6C261F18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6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56.65pt;margin-top:71.05pt;width:756.75pt;height:34.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008  DJEČJI VRTIĆ VINICA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 wp14:anchorId="0D83BDF4" wp14:editId="121AF237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552450"/>
                <wp:effectExtent l="0" t="0" r="0" b="0"/>
                <wp:wrapNone/>
                <wp:docPr id="6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56.65pt;margin-top:105.55pt;width:756.85pt;height:43.5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D+lzgIAALA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 wp14:anchorId="2ECAE0C7" wp14:editId="381DFFFF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552450"/>
                <wp:effectExtent l="0" t="0" r="0" b="0"/>
                <wp:wrapNone/>
                <wp:docPr id="6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524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56.65pt;margin-top:105.55pt;width:756.75pt;height:43.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008  DJEČJI VRTIĆ VINICA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42,28%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 wp14:anchorId="71F29AF9" wp14:editId="03302B49">
                <wp:simplePos x="0" y="0"/>
                <wp:positionH relativeFrom="page">
                  <wp:posOffset>719455</wp:posOffset>
                </wp:positionH>
                <wp:positionV relativeFrom="page">
                  <wp:posOffset>1892935</wp:posOffset>
                </wp:positionV>
                <wp:extent cx="9611995" cy="181610"/>
                <wp:effectExtent l="0" t="0" r="0" b="0"/>
                <wp:wrapNone/>
                <wp:docPr id="63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56.65pt;margin-top:149.05pt;width:756.85pt;height:14.3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 wp14:anchorId="69F9477D" wp14:editId="1B387A8E">
                <wp:simplePos x="0" y="0"/>
                <wp:positionH relativeFrom="page">
                  <wp:posOffset>719455</wp:posOffset>
                </wp:positionH>
                <wp:positionV relativeFrom="page">
                  <wp:posOffset>1892935</wp:posOffset>
                </wp:positionV>
                <wp:extent cx="9610725" cy="180340"/>
                <wp:effectExtent l="0" t="0" r="0" b="0"/>
                <wp:wrapNone/>
                <wp:docPr id="6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56.65pt;margin-top:149.05pt;width:756.75pt;height:14.2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008  DJEČJI VRTIĆ VINICA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 wp14:anchorId="60C25288" wp14:editId="19E5070C">
                <wp:simplePos x="0" y="0"/>
                <wp:positionH relativeFrom="page">
                  <wp:posOffset>719455</wp:posOffset>
                </wp:positionH>
                <wp:positionV relativeFrom="page">
                  <wp:posOffset>2075180</wp:posOffset>
                </wp:positionV>
                <wp:extent cx="9611995" cy="200025"/>
                <wp:effectExtent l="0" t="0" r="0" b="0"/>
                <wp:wrapNone/>
                <wp:docPr id="6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56.65pt;margin-top:163.4pt;width:756.85pt;height:15.7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 wp14:anchorId="024C1075" wp14:editId="3B201BB7">
                <wp:simplePos x="0" y="0"/>
                <wp:positionH relativeFrom="page">
                  <wp:posOffset>795655</wp:posOffset>
                </wp:positionH>
                <wp:positionV relativeFrom="page">
                  <wp:posOffset>2075180</wp:posOffset>
                </wp:positionV>
                <wp:extent cx="9534525" cy="199390"/>
                <wp:effectExtent l="0" t="0" r="0" b="0"/>
                <wp:wrapNone/>
                <wp:docPr id="60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62.65pt;margin-top:163.4pt;width:750.75pt;height:15.7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1003 RASHODI DJEČJEG VRTIĆA VINICA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 wp14:anchorId="59D412B3" wp14:editId="37DE37FE">
                <wp:simplePos x="0" y="0"/>
                <wp:positionH relativeFrom="page">
                  <wp:posOffset>719455</wp:posOffset>
                </wp:positionH>
                <wp:positionV relativeFrom="page">
                  <wp:posOffset>2275205</wp:posOffset>
                </wp:positionV>
                <wp:extent cx="9611995" cy="419100"/>
                <wp:effectExtent l="0" t="0" r="0" b="0"/>
                <wp:wrapNone/>
                <wp:docPr id="59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56.65pt;margin-top:179.15pt;width:756.85pt;height:33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 wp14:anchorId="6316D261" wp14:editId="7D91BB89">
                <wp:simplePos x="0" y="0"/>
                <wp:positionH relativeFrom="page">
                  <wp:posOffset>795655</wp:posOffset>
                </wp:positionH>
                <wp:positionV relativeFrom="page">
                  <wp:posOffset>2275205</wp:posOffset>
                </wp:positionV>
                <wp:extent cx="9534525" cy="419100"/>
                <wp:effectExtent l="0" t="0" r="0" b="0"/>
                <wp:wrapNone/>
                <wp:docPr id="58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4191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62.65pt;margin-top:179.15pt;width:750.75pt;height:33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A100301 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1.569.600,00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1.569.600,00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701.951,72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44,72%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 wp14:anchorId="5AD470FA" wp14:editId="22FF0A8D">
                <wp:simplePos x="0" y="0"/>
                <wp:positionH relativeFrom="page">
                  <wp:posOffset>719455</wp:posOffset>
                </wp:positionH>
                <wp:positionV relativeFrom="page">
                  <wp:posOffset>2694305</wp:posOffset>
                </wp:positionV>
                <wp:extent cx="9611995" cy="170815"/>
                <wp:effectExtent l="0" t="0" r="0" b="0"/>
                <wp:wrapNone/>
                <wp:docPr id="57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56.65pt;margin-top:212.15pt;width:756.85pt;height:13.4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96JzgIAALE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 wp14:anchorId="2D4493FF" wp14:editId="3AEE7022">
                <wp:simplePos x="0" y="0"/>
                <wp:positionH relativeFrom="page">
                  <wp:posOffset>871855</wp:posOffset>
                </wp:positionH>
                <wp:positionV relativeFrom="page">
                  <wp:posOffset>2694305</wp:posOffset>
                </wp:positionV>
                <wp:extent cx="9458325" cy="171450"/>
                <wp:effectExtent l="0" t="0" r="0" b="0"/>
                <wp:wrapNone/>
                <wp:docPr id="56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68.65pt;margin-top:212.15pt;width:744.75pt;height:13.5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8izwIAALE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1.569.600,00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1.569.600,00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701.951,72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44,72%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 wp14:anchorId="6850A1AA" wp14:editId="7856E460">
                <wp:simplePos x="0" y="0"/>
                <wp:positionH relativeFrom="page">
                  <wp:posOffset>719455</wp:posOffset>
                </wp:positionH>
                <wp:positionV relativeFrom="page">
                  <wp:posOffset>2865755</wp:posOffset>
                </wp:positionV>
                <wp:extent cx="9611995" cy="170815"/>
                <wp:effectExtent l="0" t="0" r="0" b="0"/>
                <wp:wrapNone/>
                <wp:docPr id="55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56.65pt;margin-top:225.65pt;width:756.85pt;height:13.45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 wp14:anchorId="38842D1D" wp14:editId="41C37D4A">
                <wp:simplePos x="0" y="0"/>
                <wp:positionH relativeFrom="page">
                  <wp:posOffset>871855</wp:posOffset>
                </wp:positionH>
                <wp:positionV relativeFrom="page">
                  <wp:posOffset>2865755</wp:posOffset>
                </wp:positionV>
                <wp:extent cx="9458325" cy="171450"/>
                <wp:effectExtent l="0" t="0" r="0" b="0"/>
                <wp:wrapNone/>
                <wp:docPr id="5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68.65pt;margin-top:225.65pt;width:744.75pt;height:13.5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1.569.600,00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1.569.600,00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701.951,72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44,72%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 wp14:anchorId="03AA4BDD" wp14:editId="372D17CE">
                <wp:simplePos x="0" y="0"/>
                <wp:positionH relativeFrom="page">
                  <wp:posOffset>719455</wp:posOffset>
                </wp:positionH>
                <wp:positionV relativeFrom="page">
                  <wp:posOffset>3037205</wp:posOffset>
                </wp:positionV>
                <wp:extent cx="9611995" cy="170815"/>
                <wp:effectExtent l="0" t="0" r="0" b="0"/>
                <wp:wrapNone/>
                <wp:docPr id="53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56.65pt;margin-top:239.15pt;width:756.85pt;height:13.45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 wp14:anchorId="57F70E5B" wp14:editId="3BEE8EB4">
                <wp:simplePos x="0" y="0"/>
                <wp:positionH relativeFrom="page">
                  <wp:posOffset>871855</wp:posOffset>
                </wp:positionH>
                <wp:positionV relativeFrom="page">
                  <wp:posOffset>3037205</wp:posOffset>
                </wp:positionV>
                <wp:extent cx="9458325" cy="171450"/>
                <wp:effectExtent l="0" t="0" r="0" b="0"/>
                <wp:wrapNone/>
                <wp:docPr id="5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68.65pt;margin-top:239.15pt;width:744.75pt;height:13.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Plaće (Bruto)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1.327.600,00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1.327.600,00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584.967,56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 wp14:anchorId="49E55A78" wp14:editId="7ECC8794">
                <wp:simplePos x="0" y="0"/>
                <wp:positionH relativeFrom="page">
                  <wp:posOffset>719455</wp:posOffset>
                </wp:positionH>
                <wp:positionV relativeFrom="page">
                  <wp:posOffset>3208655</wp:posOffset>
                </wp:positionV>
                <wp:extent cx="9611995" cy="152400"/>
                <wp:effectExtent l="0" t="0" r="0" b="0"/>
                <wp:wrapNone/>
                <wp:docPr id="51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56.65pt;margin-top:252.65pt;width:756.85pt;height:12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Plaće za redovan rad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584.967,56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 wp14:anchorId="077A3EBE" wp14:editId="77C5A9CE">
                <wp:simplePos x="0" y="0"/>
                <wp:positionH relativeFrom="page">
                  <wp:posOffset>719455</wp:posOffset>
                </wp:positionH>
                <wp:positionV relativeFrom="page">
                  <wp:posOffset>3361690</wp:posOffset>
                </wp:positionV>
                <wp:extent cx="9611995" cy="170815"/>
                <wp:effectExtent l="0" t="0" r="0" b="0"/>
                <wp:wrapNone/>
                <wp:docPr id="5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56.65pt;margin-top:264.7pt;width:756.85pt;height:13.4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7510392C" wp14:editId="0A6E3836">
                <wp:simplePos x="0" y="0"/>
                <wp:positionH relativeFrom="page">
                  <wp:posOffset>871855</wp:posOffset>
                </wp:positionH>
                <wp:positionV relativeFrom="page">
                  <wp:posOffset>3361690</wp:posOffset>
                </wp:positionV>
                <wp:extent cx="9458325" cy="171450"/>
                <wp:effectExtent l="0" t="0" r="0" b="0"/>
                <wp:wrapNone/>
                <wp:docPr id="49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68.65pt;margin-top:264.7pt;width:744.75pt;height:13.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416F2065" wp14:editId="5F3AA60B">
                <wp:simplePos x="0" y="0"/>
                <wp:positionH relativeFrom="page">
                  <wp:posOffset>719455</wp:posOffset>
                </wp:positionH>
                <wp:positionV relativeFrom="page">
                  <wp:posOffset>3533140</wp:posOffset>
                </wp:positionV>
                <wp:extent cx="9611995" cy="152400"/>
                <wp:effectExtent l="0" t="0" r="0" b="0"/>
                <wp:wrapNone/>
                <wp:docPr id="4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56.65pt;margin-top:278.2pt;width:756.85pt;height:12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27.000,00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6800EEA7" wp14:editId="06D063C6">
                <wp:simplePos x="0" y="0"/>
                <wp:positionH relativeFrom="page">
                  <wp:posOffset>719455</wp:posOffset>
                </wp:positionH>
                <wp:positionV relativeFrom="page">
                  <wp:posOffset>3685540</wp:posOffset>
                </wp:positionV>
                <wp:extent cx="9611995" cy="170815"/>
                <wp:effectExtent l="0" t="0" r="0" b="0"/>
                <wp:wrapNone/>
                <wp:docPr id="47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56.65pt;margin-top:290.2pt;width:756.85pt;height:13.4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03905403" wp14:editId="52F3A997">
                <wp:simplePos x="0" y="0"/>
                <wp:positionH relativeFrom="page">
                  <wp:posOffset>871855</wp:posOffset>
                </wp:positionH>
                <wp:positionV relativeFrom="page">
                  <wp:posOffset>3685540</wp:posOffset>
                </wp:positionV>
                <wp:extent cx="9458325" cy="171450"/>
                <wp:effectExtent l="0" t="0" r="0" b="0"/>
                <wp:wrapNone/>
                <wp:docPr id="46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68.65pt;margin-top:290.2pt;width:744.75pt;height:13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Doprinosi na plaće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192.000,00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192.000,00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89.984,16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46,87%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68BDF007" wp14:editId="59AE2524">
                <wp:simplePos x="0" y="0"/>
                <wp:positionH relativeFrom="page">
                  <wp:posOffset>719455</wp:posOffset>
                </wp:positionH>
                <wp:positionV relativeFrom="page">
                  <wp:posOffset>3856990</wp:posOffset>
                </wp:positionV>
                <wp:extent cx="9611995" cy="152400"/>
                <wp:effectExtent l="0" t="0" r="0" b="0"/>
                <wp:wrapNone/>
                <wp:docPr id="45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56.65pt;margin-top:303.7pt;width:756.85pt;height:1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5GnzgIAALE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Doprinosi za obvezno zdravstveno osiguranje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89.984,16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08D3C5CD" wp14:editId="3F57F648">
                <wp:simplePos x="0" y="0"/>
                <wp:positionH relativeFrom="page">
                  <wp:posOffset>719455</wp:posOffset>
                </wp:positionH>
                <wp:positionV relativeFrom="page">
                  <wp:posOffset>4117975</wp:posOffset>
                </wp:positionV>
                <wp:extent cx="9611995" cy="533400"/>
                <wp:effectExtent l="0" t="0" r="0" b="0"/>
                <wp:wrapNone/>
                <wp:docPr id="44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56.65pt;margin-top:324.25pt;width:756.85pt;height:4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euzgIAALE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2C8FF376" wp14:editId="297BBE66">
                <wp:simplePos x="0" y="0"/>
                <wp:positionH relativeFrom="page">
                  <wp:posOffset>795655</wp:posOffset>
                </wp:positionH>
                <wp:positionV relativeFrom="page">
                  <wp:posOffset>4117975</wp:posOffset>
                </wp:positionV>
                <wp:extent cx="9534525" cy="533400"/>
                <wp:effectExtent l="0" t="0" r="0" b="0"/>
                <wp:wrapNone/>
                <wp:docPr id="43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5334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62.65pt;margin-top:324.25pt;width:750.75pt;height:4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A100302 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514.500,00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514.500,00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179.217,40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34,83%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0B44224E" wp14:editId="4FE4B63E">
                <wp:simplePos x="0" y="0"/>
                <wp:positionH relativeFrom="page">
                  <wp:posOffset>719455</wp:posOffset>
                </wp:positionH>
                <wp:positionV relativeFrom="page">
                  <wp:posOffset>4651375</wp:posOffset>
                </wp:positionV>
                <wp:extent cx="9611995" cy="170815"/>
                <wp:effectExtent l="0" t="0" r="0" b="0"/>
                <wp:wrapNone/>
                <wp:docPr id="4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56.65pt;margin-top:366.25pt;width:756.85pt;height:13.4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JRzQIAALE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1430534D" wp14:editId="1CF85E3B">
                <wp:simplePos x="0" y="0"/>
                <wp:positionH relativeFrom="page">
                  <wp:posOffset>871855</wp:posOffset>
                </wp:positionH>
                <wp:positionV relativeFrom="page">
                  <wp:posOffset>4651375</wp:posOffset>
                </wp:positionV>
                <wp:extent cx="9458325" cy="171450"/>
                <wp:effectExtent l="0" t="0" r="0" b="0"/>
                <wp:wrapNone/>
                <wp:docPr id="41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68.65pt;margin-top:366.25pt;width:744.75pt;height:13.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514.500,00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514.500,00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179.217,40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34,83%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7F43CC2E" wp14:editId="66FCFD3D">
                <wp:simplePos x="0" y="0"/>
                <wp:positionH relativeFrom="page">
                  <wp:posOffset>719455</wp:posOffset>
                </wp:positionH>
                <wp:positionV relativeFrom="page">
                  <wp:posOffset>4822825</wp:posOffset>
                </wp:positionV>
                <wp:extent cx="9611995" cy="170815"/>
                <wp:effectExtent l="0" t="0" r="0" b="0"/>
                <wp:wrapNone/>
                <wp:docPr id="40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56.65pt;margin-top:379.75pt;width:756.85pt;height:13.4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128C092B" wp14:editId="214881B4">
                <wp:simplePos x="0" y="0"/>
                <wp:positionH relativeFrom="page">
                  <wp:posOffset>871855</wp:posOffset>
                </wp:positionH>
                <wp:positionV relativeFrom="page">
                  <wp:posOffset>4822825</wp:posOffset>
                </wp:positionV>
                <wp:extent cx="9458325" cy="171450"/>
                <wp:effectExtent l="0" t="0" r="0" b="0"/>
                <wp:wrapNone/>
                <wp:docPr id="39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68.65pt;margin-top:379.75pt;width:744.75pt;height:13.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176.929,10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34,77%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75A48A03" wp14:editId="444F9B10">
                <wp:simplePos x="0" y="0"/>
                <wp:positionH relativeFrom="page">
                  <wp:posOffset>719455</wp:posOffset>
                </wp:positionH>
                <wp:positionV relativeFrom="page">
                  <wp:posOffset>4994275</wp:posOffset>
                </wp:positionV>
                <wp:extent cx="9611995" cy="170815"/>
                <wp:effectExtent l="0" t="0" r="0" b="0"/>
                <wp:wrapNone/>
                <wp:docPr id="38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56.65pt;margin-top:393.25pt;width:756.85pt;height:13.4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ErfzgIAALE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3CFC85F6" wp14:editId="3EABFD58">
                <wp:simplePos x="0" y="0"/>
                <wp:positionH relativeFrom="page">
                  <wp:posOffset>871855</wp:posOffset>
                </wp:positionH>
                <wp:positionV relativeFrom="page">
                  <wp:posOffset>4994275</wp:posOffset>
                </wp:positionV>
                <wp:extent cx="9458325" cy="171450"/>
                <wp:effectExtent l="0" t="0" r="0" b="0"/>
                <wp:wrapNone/>
                <wp:docPr id="37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68.65pt;margin-top:393.25pt;width:744.75pt;height:13.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troškova zaposlenima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128.000,00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128.000,00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32.353,00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6722DDAD" wp14:editId="3F9F2557">
                <wp:simplePos x="0" y="0"/>
                <wp:positionH relativeFrom="page">
                  <wp:posOffset>719455</wp:posOffset>
                </wp:positionH>
                <wp:positionV relativeFrom="page">
                  <wp:posOffset>5165725</wp:posOffset>
                </wp:positionV>
                <wp:extent cx="9611995" cy="152400"/>
                <wp:effectExtent l="0" t="0" r="0" b="0"/>
                <wp:wrapNone/>
                <wp:docPr id="36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56.65pt;margin-top:406.75pt;width:756.85pt;height:12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zAzwIAALE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Službena putovanja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7.066,00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57685F3C" wp14:editId="5A1A5876">
                <wp:simplePos x="0" y="0"/>
                <wp:positionH relativeFrom="page">
                  <wp:posOffset>719455</wp:posOffset>
                </wp:positionH>
                <wp:positionV relativeFrom="page">
                  <wp:posOffset>5318760</wp:posOffset>
                </wp:positionV>
                <wp:extent cx="9611995" cy="152400"/>
                <wp:effectExtent l="0" t="0" r="0" b="0"/>
                <wp:wrapNone/>
                <wp:docPr id="3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56.65pt;margin-top:418.8pt;width:756.85pt;height:12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gGzwIAALE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prijevoz, za rad na terenu i odvojeni život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25.217,00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3FC094A3" wp14:editId="5A130F06">
                <wp:simplePos x="0" y="0"/>
                <wp:positionH relativeFrom="page">
                  <wp:posOffset>719455</wp:posOffset>
                </wp:positionH>
                <wp:positionV relativeFrom="page">
                  <wp:posOffset>5471160</wp:posOffset>
                </wp:positionV>
                <wp:extent cx="9611995" cy="152400"/>
                <wp:effectExtent l="0" t="0" r="0" b="0"/>
                <wp:wrapNone/>
                <wp:docPr id="34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56.65pt;margin-top:430.8pt;width:756.85pt;height:12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TnzwIAALE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Stručno usavršavanje zaposlenika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283442E8" wp14:editId="77F77D11">
                <wp:simplePos x="0" y="0"/>
                <wp:positionH relativeFrom="page">
                  <wp:posOffset>719455</wp:posOffset>
                </wp:positionH>
                <wp:positionV relativeFrom="page">
                  <wp:posOffset>5624195</wp:posOffset>
                </wp:positionV>
                <wp:extent cx="9611995" cy="170815"/>
                <wp:effectExtent l="0" t="0" r="0" b="0"/>
                <wp:wrapNone/>
                <wp:docPr id="33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56.65pt;margin-top:442.85pt;width:756.85pt;height:13.4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6C85FD9E" wp14:editId="6B5F8DC2">
                <wp:simplePos x="0" y="0"/>
                <wp:positionH relativeFrom="page">
                  <wp:posOffset>871855</wp:posOffset>
                </wp:positionH>
                <wp:positionV relativeFrom="page">
                  <wp:posOffset>5624195</wp:posOffset>
                </wp:positionV>
                <wp:extent cx="9458325" cy="171450"/>
                <wp:effectExtent l="0" t="0" r="0" b="0"/>
                <wp:wrapNone/>
                <wp:docPr id="3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68.65pt;margin-top:442.85pt;width:744.75pt;height:13.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materijal i energiju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97.775,32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42,05%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4BCE32F4" wp14:editId="40858EA3">
                <wp:simplePos x="0" y="0"/>
                <wp:positionH relativeFrom="page">
                  <wp:posOffset>719455</wp:posOffset>
                </wp:positionH>
                <wp:positionV relativeFrom="page">
                  <wp:posOffset>5795645</wp:posOffset>
                </wp:positionV>
                <wp:extent cx="9611995" cy="152400"/>
                <wp:effectExtent l="0" t="0" r="0" b="0"/>
                <wp:wrapNone/>
                <wp:docPr id="31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56.65pt;margin-top:456.35pt;width:756.85pt;height:1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USzwIAALE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Uredski materijal i ostali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26.306,81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5EBDCE71" wp14:editId="32A5ACFA">
                <wp:simplePos x="0" y="0"/>
                <wp:positionH relativeFrom="page">
                  <wp:posOffset>719455</wp:posOffset>
                </wp:positionH>
                <wp:positionV relativeFrom="page">
                  <wp:posOffset>5948045</wp:posOffset>
                </wp:positionV>
                <wp:extent cx="9611995" cy="152400"/>
                <wp:effectExtent l="0" t="0" r="0" b="0"/>
                <wp:wrapNone/>
                <wp:docPr id="30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56.65pt;margin-top:468.35pt;width:756.85pt;height:12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Q1zwIAALE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Materijal i sirovine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34.446,43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18E9CA30" wp14:editId="5BFE6555">
                <wp:simplePos x="0" y="0"/>
                <wp:positionH relativeFrom="page">
                  <wp:posOffset>719455</wp:posOffset>
                </wp:positionH>
                <wp:positionV relativeFrom="page">
                  <wp:posOffset>6101080</wp:posOffset>
                </wp:positionV>
                <wp:extent cx="9611995" cy="152400"/>
                <wp:effectExtent l="0" t="0" r="0" b="0"/>
                <wp:wrapNone/>
                <wp:docPr id="29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56.65pt;margin-top:480.4pt;width:756.85pt;height:12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Energija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28.612,98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49825C2C" wp14:editId="2916EC36">
                <wp:simplePos x="0" y="0"/>
                <wp:positionH relativeFrom="page">
                  <wp:posOffset>719455</wp:posOffset>
                </wp:positionH>
                <wp:positionV relativeFrom="page">
                  <wp:posOffset>6254115</wp:posOffset>
                </wp:positionV>
                <wp:extent cx="9611995" cy="152400"/>
                <wp:effectExtent l="0" t="0" r="0" b="0"/>
                <wp:wrapNone/>
                <wp:docPr id="28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56.65pt;margin-top:492.45pt;width:756.85pt;height:12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Materijal i dijelovi za tekuće i investicijsko održavanje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3.025,00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6F70A07E" wp14:editId="4EC9E98C">
                <wp:simplePos x="0" y="0"/>
                <wp:positionH relativeFrom="page">
                  <wp:posOffset>719455</wp:posOffset>
                </wp:positionH>
                <wp:positionV relativeFrom="page">
                  <wp:posOffset>6406515</wp:posOffset>
                </wp:positionV>
                <wp:extent cx="9611995" cy="152400"/>
                <wp:effectExtent l="0" t="0" r="0" b="0"/>
                <wp:wrapNone/>
                <wp:docPr id="27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56.65pt;margin-top:504.45pt;width:756.85pt;height:12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75zwIAALE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Sitni inventar i auto gume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3.734,10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33118FBA" wp14:editId="43C3B3AD">
                <wp:simplePos x="0" y="0"/>
                <wp:positionH relativeFrom="page">
                  <wp:posOffset>719455</wp:posOffset>
                </wp:positionH>
                <wp:positionV relativeFrom="page">
                  <wp:posOffset>6559550</wp:posOffset>
                </wp:positionV>
                <wp:extent cx="9611995" cy="152400"/>
                <wp:effectExtent l="0" t="0" r="0" b="0"/>
                <wp:wrapNone/>
                <wp:docPr id="2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56.65pt;margin-top:516.5pt;width:756.85pt;height:12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vOzwIAALE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Službena, radna i zaštitna odjeća i obuća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1.650,00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45D0DD46" wp14:editId="78C58FB5">
                <wp:simplePos x="0" y="0"/>
                <wp:positionH relativeFrom="page">
                  <wp:posOffset>719455</wp:posOffset>
                </wp:positionH>
                <wp:positionV relativeFrom="page">
                  <wp:posOffset>6711950</wp:posOffset>
                </wp:positionV>
                <wp:extent cx="9611995" cy="170815"/>
                <wp:effectExtent l="0" t="0" r="0" b="0"/>
                <wp:wrapNone/>
                <wp:docPr id="25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56.65pt;margin-top:528.5pt;width:756.85pt;height:13.4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4E270552" wp14:editId="4A03EA4A">
                <wp:simplePos x="0" y="0"/>
                <wp:positionH relativeFrom="page">
                  <wp:posOffset>871855</wp:posOffset>
                </wp:positionH>
                <wp:positionV relativeFrom="page">
                  <wp:posOffset>6711950</wp:posOffset>
                </wp:positionV>
                <wp:extent cx="9458325" cy="171450"/>
                <wp:effectExtent l="0" t="0" r="0" b="0"/>
                <wp:wrapNone/>
                <wp:docPr id="24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68.65pt;margin-top:528.5pt;width:744.75pt;height:13.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PdzwIAALE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42.916,21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36,87%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25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 wp14:anchorId="133FE803" wp14:editId="15B46760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52400"/>
                <wp:effectExtent l="0" t="0" r="0" b="0"/>
                <wp:wrapNone/>
                <wp:docPr id="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56.65pt;margin-top:71.05pt;width:756.85pt;height:12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URzQIAALA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telefona, pošte i prijevoza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2.530,49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 wp14:anchorId="44EE8EC3" wp14:editId="0EE7B439">
                <wp:simplePos x="0" y="0"/>
                <wp:positionH relativeFrom="page">
                  <wp:posOffset>719455</wp:posOffset>
                </wp:positionH>
                <wp:positionV relativeFrom="page">
                  <wp:posOffset>1055370</wp:posOffset>
                </wp:positionV>
                <wp:extent cx="9611995" cy="15240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56.65pt;margin-top:83.1pt;width:756.85pt;height:12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ETzgIAALA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2.562,50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 wp14:anchorId="69F998F7" wp14:editId="276E26A8">
                <wp:simplePos x="0" y="0"/>
                <wp:positionH relativeFrom="page">
                  <wp:posOffset>719455</wp:posOffset>
                </wp:positionH>
                <wp:positionV relativeFrom="page">
                  <wp:posOffset>1208405</wp:posOffset>
                </wp:positionV>
                <wp:extent cx="9611995" cy="152400"/>
                <wp:effectExtent l="0" t="0" r="0" b="0"/>
                <wp:wrapNone/>
                <wp:docPr id="2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56.65pt;margin-top:95.15pt;width:756.85pt;height:12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mvzgIAALA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promidžbe i informiranja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630,00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 wp14:anchorId="47CDB639" wp14:editId="39D49594">
                <wp:simplePos x="0" y="0"/>
                <wp:positionH relativeFrom="page">
                  <wp:posOffset>719455</wp:posOffset>
                </wp:positionH>
                <wp:positionV relativeFrom="page">
                  <wp:posOffset>1360805</wp:posOffset>
                </wp:positionV>
                <wp:extent cx="9611995" cy="152400"/>
                <wp:effectExtent l="0" t="0" r="0" b="0"/>
                <wp:wrapNone/>
                <wp:docPr id="2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56.65pt;margin-top:107.15pt;width:756.85pt;height:12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5.604,27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 wp14:anchorId="2B7B25AF" wp14:editId="2E617907">
                <wp:simplePos x="0" y="0"/>
                <wp:positionH relativeFrom="page">
                  <wp:posOffset>719455</wp:posOffset>
                </wp:positionH>
                <wp:positionV relativeFrom="page">
                  <wp:posOffset>1513840</wp:posOffset>
                </wp:positionV>
                <wp:extent cx="9611995" cy="152400"/>
                <wp:effectExtent l="0" t="0" r="0" b="0"/>
                <wp:wrapNone/>
                <wp:docPr id="1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56.65pt;margin-top:119.2pt;width:756.85pt;height:12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Zdravstvene i veterinarske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5.444,70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 wp14:anchorId="6C6CBBD6" wp14:editId="226EE6B9">
                <wp:simplePos x="0" y="0"/>
                <wp:positionH relativeFrom="page">
                  <wp:posOffset>719455</wp:posOffset>
                </wp:positionH>
                <wp:positionV relativeFrom="page">
                  <wp:posOffset>1666240</wp:posOffset>
                </wp:positionV>
                <wp:extent cx="9611995" cy="152400"/>
                <wp:effectExtent l="0" t="0" r="0" b="0"/>
                <wp:wrapNone/>
                <wp:docPr id="1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56.65pt;margin-top:131.2pt;width:756.85pt;height:12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25.260,00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 wp14:anchorId="139602EE" wp14:editId="7CFB0F04">
                <wp:simplePos x="0" y="0"/>
                <wp:positionH relativeFrom="page">
                  <wp:posOffset>719455</wp:posOffset>
                </wp:positionH>
                <wp:positionV relativeFrom="page">
                  <wp:posOffset>1819275</wp:posOffset>
                </wp:positionV>
                <wp:extent cx="9611995" cy="152400"/>
                <wp:effectExtent l="0" t="0" r="0" b="0"/>
                <wp:wrapNone/>
                <wp:docPr id="1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56.65pt;margin-top:143.25pt;width:756.85pt;height:12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Računalne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884,25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 wp14:anchorId="467C1340" wp14:editId="20FB4F66">
                <wp:simplePos x="0" y="0"/>
                <wp:positionH relativeFrom="page">
                  <wp:posOffset>719455</wp:posOffset>
                </wp:positionH>
                <wp:positionV relativeFrom="page">
                  <wp:posOffset>1972310</wp:posOffset>
                </wp:positionV>
                <wp:extent cx="9611995" cy="170815"/>
                <wp:effectExtent l="0" t="0" r="0" b="0"/>
                <wp:wrapNone/>
                <wp:docPr id="16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56.65pt;margin-top:155.3pt;width:756.85pt;height:13.4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 wp14:anchorId="6421CB07" wp14:editId="7F76B69D">
                <wp:simplePos x="0" y="0"/>
                <wp:positionH relativeFrom="page">
                  <wp:posOffset>871855</wp:posOffset>
                </wp:positionH>
                <wp:positionV relativeFrom="page">
                  <wp:posOffset>1972310</wp:posOffset>
                </wp:positionV>
                <wp:extent cx="9458325" cy="171450"/>
                <wp:effectExtent l="0" t="0" r="0" b="0"/>
                <wp:wrapNone/>
                <wp:docPr id="15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68.65pt;margin-top:155.3pt;width:744.75pt;height:13.5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3.884,57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12,14%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 wp14:anchorId="08489488" wp14:editId="6376E3AB">
                <wp:simplePos x="0" y="0"/>
                <wp:positionH relativeFrom="page">
                  <wp:posOffset>719455</wp:posOffset>
                </wp:positionH>
                <wp:positionV relativeFrom="page">
                  <wp:posOffset>2143760</wp:posOffset>
                </wp:positionV>
                <wp:extent cx="9611995" cy="152400"/>
                <wp:effectExtent l="0" t="0" r="0" b="0"/>
                <wp:wrapNone/>
                <wp:docPr id="14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56.65pt;margin-top:168.8pt;width:756.85pt;height:12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rad predstavničkih i izvršnih tijela, povjerenstava i slično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1.209,57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 wp14:anchorId="63091526" wp14:editId="6E7D4092">
                <wp:simplePos x="0" y="0"/>
                <wp:positionH relativeFrom="page">
                  <wp:posOffset>719455</wp:posOffset>
                </wp:positionH>
                <wp:positionV relativeFrom="page">
                  <wp:posOffset>2296160</wp:posOffset>
                </wp:positionV>
                <wp:extent cx="9611995" cy="152400"/>
                <wp:effectExtent l="0" t="0" r="0" b="0"/>
                <wp:wrapNone/>
                <wp:docPr id="13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56.65pt;margin-top:180.8pt;width:756.85pt;height:12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2.675,00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 wp14:anchorId="56232536" wp14:editId="1D577258">
                <wp:simplePos x="0" y="0"/>
                <wp:positionH relativeFrom="page">
                  <wp:posOffset>719455</wp:posOffset>
                </wp:positionH>
                <wp:positionV relativeFrom="page">
                  <wp:posOffset>2449195</wp:posOffset>
                </wp:positionV>
                <wp:extent cx="9611995" cy="170815"/>
                <wp:effectExtent l="0" t="0" r="0" b="0"/>
                <wp:wrapNone/>
                <wp:docPr id="12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56.65pt;margin-top:192.85pt;width:756.85pt;height:13.45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 wp14:anchorId="3ECA58C2" wp14:editId="73BBEC8E">
                <wp:simplePos x="0" y="0"/>
                <wp:positionH relativeFrom="page">
                  <wp:posOffset>871855</wp:posOffset>
                </wp:positionH>
                <wp:positionV relativeFrom="page">
                  <wp:posOffset>2449195</wp:posOffset>
                </wp:positionV>
                <wp:extent cx="9458325" cy="171450"/>
                <wp:effectExtent l="0" t="0" r="0" b="0"/>
                <wp:wrapNone/>
                <wp:docPr id="11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68.65pt;margin-top:192.85pt;width:744.75pt;height:13.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Financijski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2.288,30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40,86%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 wp14:anchorId="0B6EFAE0" wp14:editId="3B9B1D72">
                <wp:simplePos x="0" y="0"/>
                <wp:positionH relativeFrom="page">
                  <wp:posOffset>719455</wp:posOffset>
                </wp:positionH>
                <wp:positionV relativeFrom="page">
                  <wp:posOffset>2620645</wp:posOffset>
                </wp:positionV>
                <wp:extent cx="9611995" cy="170815"/>
                <wp:effectExtent l="0" t="0" r="0" b="0"/>
                <wp:wrapNone/>
                <wp:docPr id="10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56.65pt;margin-top:206.35pt;width:756.85pt;height:13.4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 wp14:anchorId="48C56F7C" wp14:editId="5952D66A">
                <wp:simplePos x="0" y="0"/>
                <wp:positionH relativeFrom="page">
                  <wp:posOffset>871855</wp:posOffset>
                </wp:positionH>
                <wp:positionV relativeFrom="page">
                  <wp:posOffset>2620645</wp:posOffset>
                </wp:positionV>
                <wp:extent cx="9458325" cy="171450"/>
                <wp:effectExtent l="0" t="0" r="0" b="0"/>
                <wp:wrapNone/>
                <wp:docPr id="9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68.65pt;margin-top:206.35pt;width:744.75pt;height:13.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financijski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2.288,30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40,86%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 wp14:anchorId="59F88FB3" wp14:editId="2FADB526">
                <wp:simplePos x="0" y="0"/>
                <wp:positionH relativeFrom="page">
                  <wp:posOffset>719455</wp:posOffset>
                </wp:positionH>
                <wp:positionV relativeFrom="page">
                  <wp:posOffset>2792095</wp:posOffset>
                </wp:positionV>
                <wp:extent cx="9611995" cy="152400"/>
                <wp:effectExtent l="0" t="0" r="0" b="0"/>
                <wp:wrapNone/>
                <wp:docPr id="8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56.65pt;margin-top:219.85pt;width:756.85pt;height:12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XAzgIAALA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Bankarske usluge i usluge platnog prometa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2.288,30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9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360B3498" wp14:editId="66ED7120">
                <wp:simplePos x="0" y="0"/>
                <wp:positionH relativeFrom="page">
                  <wp:posOffset>719455</wp:posOffset>
                </wp:positionH>
                <wp:positionV relativeFrom="page">
                  <wp:posOffset>3242310</wp:posOffset>
                </wp:positionV>
                <wp:extent cx="9611995" cy="0"/>
                <wp:effectExtent l="0" t="0" r="0" b="0"/>
                <wp:wrapNone/>
                <wp:docPr id="7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5" o:spid="_x0000_s1026" style="position:absolute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55.3pt" to="813.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9a8uQIAAM0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rashodi i izdaci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5.237.707,51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28,61%</w:t>
      </w:r>
    </w:p>
    <w:p w:rsidR="005752F5" w:rsidRDefault="005752F5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 w:rsidP="005752F5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3E19C486" wp14:editId="7D9511BB">
                <wp:simplePos x="0" y="0"/>
                <wp:positionH relativeFrom="page">
                  <wp:posOffset>719455</wp:posOffset>
                </wp:positionH>
                <wp:positionV relativeFrom="page">
                  <wp:posOffset>3442335</wp:posOffset>
                </wp:positionV>
                <wp:extent cx="9611995" cy="0"/>
                <wp:effectExtent l="0" t="0" r="0" b="0"/>
                <wp:wrapNone/>
                <wp:docPr id="6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6" o:spid="_x0000_s1026" style="position:absolute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1.05pt" to="813.5pt,2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5AD636F5" wp14:editId="670730F0">
                <wp:simplePos x="0" y="0"/>
                <wp:positionH relativeFrom="page">
                  <wp:posOffset>719455</wp:posOffset>
                </wp:positionH>
                <wp:positionV relativeFrom="page">
                  <wp:posOffset>3464560</wp:posOffset>
                </wp:positionV>
                <wp:extent cx="9611995" cy="0"/>
                <wp:effectExtent l="0" t="0" r="0" b="0"/>
                <wp:wrapNone/>
                <wp:docPr id="5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8" o:spid="_x0000_s1026" style="position:absolute;flip:x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2.8pt" to="813.5pt,2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19ED6286" wp14:editId="42E96168">
                <wp:simplePos x="0" y="0"/>
                <wp:positionH relativeFrom="page">
                  <wp:posOffset>719455</wp:posOffset>
                </wp:positionH>
                <wp:positionV relativeFrom="page">
                  <wp:posOffset>1666875</wp:posOffset>
                </wp:positionV>
                <wp:extent cx="9611995" cy="0"/>
                <wp:effectExtent l="0" t="0" r="0" b="0"/>
                <wp:wrapNone/>
                <wp:docPr id="4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9" o:spid="_x0000_s1026" style="position:absolute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31.25pt" to="813.5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0E4AAB80" wp14:editId="61A2035F">
                <wp:simplePos x="0" y="0"/>
                <wp:positionH relativeFrom="page">
                  <wp:posOffset>719455</wp:posOffset>
                </wp:positionH>
                <wp:positionV relativeFrom="page">
                  <wp:posOffset>2255520</wp:posOffset>
                </wp:positionV>
                <wp:extent cx="9611995" cy="0"/>
                <wp:effectExtent l="0" t="0" r="0" b="0"/>
                <wp:wrapNone/>
                <wp:docPr id="3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9" o:spid="_x0000_s1026" style="position:absolute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77.6pt" to="813.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</w:p>
    <w:p w:rsidR="005752F5" w:rsidRDefault="005752F5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5752F5" w:rsidRDefault="005752F5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Pr="005752F5" w:rsidRDefault="005752F5" w:rsidP="007E0CD9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</w:t>
      </w:r>
    </w:p>
    <w:p w:rsidR="005F28B6" w:rsidRPr="005F28B6" w:rsidRDefault="005F28B6" w:rsidP="005F28B6">
      <w:pPr>
        <w:keepNext/>
        <w:keepLines/>
        <w:spacing w:before="200" w:after="0"/>
        <w:jc w:val="center"/>
        <w:outlineLvl w:val="1"/>
        <w:rPr>
          <w:rFonts w:asciiTheme="majorHAnsi" w:eastAsiaTheme="majorEastAsia" w:hAnsiTheme="majorHAnsi" w:cstheme="majorBidi"/>
          <w:b/>
          <w:bCs/>
          <w:sz w:val="26"/>
          <w:szCs w:val="26"/>
          <w:lang w:eastAsia="en-US"/>
        </w:rPr>
      </w:pPr>
      <w:r w:rsidRPr="005F28B6">
        <w:rPr>
          <w:rFonts w:asciiTheme="majorHAnsi" w:eastAsiaTheme="majorEastAsia" w:hAnsiTheme="majorHAnsi" w:cstheme="majorBidi"/>
          <w:b/>
          <w:bCs/>
          <w:sz w:val="26"/>
          <w:szCs w:val="26"/>
          <w:lang w:eastAsia="en-US"/>
        </w:rPr>
        <w:lastRenderedPageBreak/>
        <w:t>III. Obrazloženje uz Polugodišnji izvještaj o izvršenju proračuna Općine Vinica</w:t>
      </w:r>
    </w:p>
    <w:p w:rsidR="005F28B6" w:rsidRPr="005F28B6" w:rsidRDefault="005F28B6" w:rsidP="005F28B6">
      <w:pPr>
        <w:keepNext/>
        <w:keepLines/>
        <w:spacing w:before="200" w:after="0"/>
        <w:jc w:val="center"/>
        <w:outlineLvl w:val="1"/>
        <w:rPr>
          <w:rFonts w:asciiTheme="majorHAnsi" w:eastAsiaTheme="majorEastAsia" w:hAnsiTheme="majorHAnsi" w:cstheme="majorBidi"/>
          <w:b/>
          <w:bCs/>
          <w:sz w:val="26"/>
          <w:szCs w:val="26"/>
          <w:lang w:eastAsia="en-US"/>
        </w:rPr>
      </w:pPr>
      <w:r w:rsidRPr="005F28B6">
        <w:rPr>
          <w:rFonts w:asciiTheme="majorHAnsi" w:eastAsiaTheme="majorEastAsia" w:hAnsiTheme="majorHAnsi" w:cstheme="majorBidi"/>
          <w:b/>
          <w:bCs/>
          <w:sz w:val="26"/>
          <w:szCs w:val="26"/>
          <w:lang w:eastAsia="en-US"/>
        </w:rPr>
        <w:t>za razdoblje 01. Siječnja do 30. lipnja 2022.god.</w:t>
      </w:r>
    </w:p>
    <w:p w:rsid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  </w:t>
      </w:r>
    </w:p>
    <w:p w:rsid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 A ).         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Ostvareni prihodi i primici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lang w:eastAsia="en-US"/>
        </w:rPr>
        <w:t xml:space="preserve">          Proračunski prihodi i primici u izvještajnom razdoblju ostvareni su u iznosu </w:t>
      </w:r>
      <w:r w:rsidRPr="007E0CD9">
        <w:rPr>
          <w:rFonts w:eastAsiaTheme="minorHAnsi"/>
          <w:b/>
          <w:lang w:eastAsia="en-US"/>
        </w:rPr>
        <w:t xml:space="preserve">od 5.168.208,73 kuna ili 32,46%  % od planiranih. </w:t>
      </w:r>
      <w:r w:rsidRPr="007E0CD9">
        <w:rPr>
          <w:rFonts w:eastAsiaTheme="minorHAnsi"/>
          <w:bCs/>
          <w:lang w:eastAsia="en-US"/>
        </w:rPr>
        <w:t xml:space="preserve">U prvom polugodištu 2022.godine nismo još dobili planirana sredstva za kapitalna ulaganja za Kuriju </w:t>
      </w:r>
      <w:proofErr w:type="spellStart"/>
      <w:r w:rsidRPr="007E0CD9">
        <w:rPr>
          <w:rFonts w:eastAsiaTheme="minorHAnsi"/>
          <w:bCs/>
          <w:lang w:eastAsia="en-US"/>
        </w:rPr>
        <w:t>Patačić</w:t>
      </w:r>
      <w:proofErr w:type="spellEnd"/>
      <w:r w:rsidRPr="007E0CD9">
        <w:rPr>
          <w:rFonts w:eastAsiaTheme="minorHAnsi"/>
          <w:bCs/>
          <w:lang w:eastAsia="en-US"/>
        </w:rPr>
        <w:t xml:space="preserve">, Odvodnja </w:t>
      </w:r>
      <w:proofErr w:type="spellStart"/>
      <w:r w:rsidRPr="007E0CD9">
        <w:rPr>
          <w:rFonts w:eastAsiaTheme="minorHAnsi"/>
          <w:bCs/>
          <w:lang w:eastAsia="en-US"/>
        </w:rPr>
        <w:t>oborinskih</w:t>
      </w:r>
      <w:proofErr w:type="spellEnd"/>
      <w:r w:rsidRPr="007E0CD9">
        <w:rPr>
          <w:rFonts w:eastAsiaTheme="minorHAnsi"/>
          <w:bCs/>
          <w:lang w:eastAsia="en-US"/>
        </w:rPr>
        <w:t xml:space="preserve"> voda u ul. A.  Augustinčića, komunalni traktor s priključcima, uređenje stambene zone, ogradu mjesnog groblja u </w:t>
      </w:r>
      <w:proofErr w:type="spellStart"/>
      <w:r w:rsidRPr="007E0CD9">
        <w:rPr>
          <w:rFonts w:eastAsiaTheme="minorHAnsi"/>
          <w:bCs/>
          <w:lang w:eastAsia="en-US"/>
        </w:rPr>
        <w:t>Marčan</w:t>
      </w:r>
      <w:r w:rsidR="005B1638">
        <w:rPr>
          <w:rFonts w:eastAsiaTheme="minorHAnsi"/>
          <w:bCs/>
          <w:lang w:eastAsia="en-US"/>
        </w:rPr>
        <w:t>u</w:t>
      </w:r>
      <w:proofErr w:type="spellEnd"/>
      <w:r w:rsidR="005B1638">
        <w:rPr>
          <w:rFonts w:eastAsiaTheme="minorHAnsi"/>
          <w:bCs/>
          <w:lang w:eastAsia="en-US"/>
        </w:rPr>
        <w:t xml:space="preserve"> , IOT projektna dokumentacija.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         U strukturi Općinskog proračuna na prihodovnoj </w:t>
      </w:r>
      <w:r w:rsidRPr="007E0CD9">
        <w:rPr>
          <w:rFonts w:eastAsiaTheme="minorHAnsi"/>
          <w:b/>
          <w:lang w:eastAsia="en-US"/>
        </w:rPr>
        <w:t>strani-  prihodi od poreza ostvareni su u</w:t>
      </w:r>
      <w:r w:rsidRPr="007E0CD9">
        <w:rPr>
          <w:rFonts w:eastAsiaTheme="minorHAnsi"/>
          <w:b/>
          <w:lang w:eastAsia="en-US"/>
        </w:rPr>
        <w:tab/>
      </w:r>
      <w:r w:rsidRPr="007E0CD9">
        <w:rPr>
          <w:rFonts w:eastAsiaTheme="minorHAnsi"/>
          <w:lang w:eastAsia="en-US"/>
        </w:rPr>
        <w:t xml:space="preserve"> </w:t>
      </w:r>
      <w:r w:rsidRPr="007E0CD9">
        <w:rPr>
          <w:rFonts w:eastAsiaTheme="minorHAnsi"/>
          <w:b/>
          <w:lang w:eastAsia="en-US"/>
        </w:rPr>
        <w:t>ukupnom iznosu od 2.914.026,66  kn ( 55,24 %  ).</w:t>
      </w:r>
      <w:r w:rsidRPr="007E0CD9">
        <w:rPr>
          <w:rFonts w:eastAsiaTheme="minorHAnsi"/>
          <w:lang w:eastAsia="en-US"/>
        </w:rPr>
        <w:t>Porez i prirez na dohodak iznosi 2.726.655,39 kn, Porez na imovinu ostvaren je u iznosu od 152.904,56 kn, a Porez na robu i usluge u iznosu od 34.466,71. U odnosu na isto razdoblje protekle godine evidentirano je povećanje od 6%, a koje se odnosi na povećani promet u ugostiteljstvu i povećani promet na tržištu nekretnina.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        Od  pomoći iz inozemstva i od subjekata unutar općeg proračuna u promatranom razdoblju ostvarena su u iznosu od 917.531,70 kn ili  14,27 %  </w:t>
      </w:r>
      <w:r w:rsidRPr="007E0CD9">
        <w:rPr>
          <w:rFonts w:eastAsiaTheme="minorHAnsi"/>
          <w:lang w:eastAsia="en-US"/>
        </w:rPr>
        <w:t>. Pomoći su ostvarene u manjem iznosu zbog prethodno gore navedenih razloga , izostale su pomoći za kapitalnu ulaganja koja će se ostvariti u drugom polugodištu.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           Prihodi od imovine ostvareni su u iznosu od  144.138,39 kn ( 42,84  % )</w:t>
      </w:r>
      <w:r w:rsidRPr="007E0CD9">
        <w:rPr>
          <w:rFonts w:eastAsiaTheme="minorHAnsi"/>
          <w:lang w:eastAsia="en-US"/>
        </w:rPr>
        <w:t xml:space="preserve"> a sadrži sredstva od  zateznih kamata 13,46 kn    i Prihode od nefin. imovine u iznosu od 144.124,93 kn. Prihodi su ostvareni u manjem postotku od plana zbog toga što je za prihod od zakupa za neke Ugovore valuta u drugom polugodištu. 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          Prihodi od upravnih i administrativnih pristojbi ,i pristojbi po posebnim propisima i naknada</w:t>
      </w:r>
      <w:r w:rsidRPr="007E0CD9">
        <w:rPr>
          <w:rFonts w:eastAsiaTheme="minorHAnsi"/>
          <w:lang w:eastAsia="en-US"/>
        </w:rPr>
        <w:t xml:space="preserve"> </w:t>
      </w:r>
      <w:r w:rsidRPr="007E0CD9">
        <w:rPr>
          <w:rFonts w:eastAsiaTheme="minorHAnsi"/>
          <w:b/>
          <w:lang w:eastAsia="en-US"/>
        </w:rPr>
        <w:t>ostvareni su u iznosu od 453.310,32 kn ( 48,30 % )</w:t>
      </w:r>
      <w:r w:rsidRPr="007E0CD9">
        <w:rPr>
          <w:rFonts w:eastAsiaTheme="minorHAnsi"/>
          <w:lang w:eastAsia="en-US"/>
        </w:rPr>
        <w:t xml:space="preserve"> a najznačajniji prihod je komunalna naknada stambenog i poslovnog prostora u iznosu od 139.233,76 kn  , komunalni doprinos u iznosu od 1.676,95 kn , naknade za vodni doprinos 10.327,18 kn – 8 % Hrvatske vode   , HAKOM – naknada za pravo služnosti puta 76636,67 kn   , doprinos za šume 12.902,68 kn,  uplate roditelja za vrtić ,  osiguranje ( sufinanciranje ) proračunskog korisnika DV Vinica u iznosu 351.660,00kn te ostali nespomenuti prihodi po posebnim propisima-povrati u proračun 61.781,50 kn.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          </w:t>
      </w:r>
      <w:r w:rsidRPr="007E0CD9">
        <w:rPr>
          <w:rFonts w:eastAsiaTheme="minorHAnsi"/>
          <w:b/>
          <w:bCs/>
          <w:lang w:eastAsia="en-US"/>
        </w:rPr>
        <w:t>Prihodi od prodaje proizvoda i robe te pruženih usluga i prihodi od donacija</w:t>
      </w:r>
      <w:r w:rsidRPr="007E0CD9">
        <w:rPr>
          <w:rFonts w:eastAsiaTheme="minorHAnsi"/>
          <w:lang w:eastAsia="en-US"/>
        </w:rPr>
        <w:t xml:space="preserve"> u iznosu od </w:t>
      </w:r>
      <w:r w:rsidRPr="007E0CD9">
        <w:rPr>
          <w:rFonts w:eastAsiaTheme="minorHAnsi"/>
          <w:b/>
          <w:bCs/>
          <w:lang w:eastAsia="en-US"/>
        </w:rPr>
        <w:t>36.467,56 ( 38,39 %</w:t>
      </w:r>
      <w:r w:rsidRPr="007E0CD9">
        <w:rPr>
          <w:rFonts w:eastAsiaTheme="minorHAnsi"/>
          <w:lang w:eastAsia="en-US"/>
        </w:rPr>
        <w:t xml:space="preserve"> ) odnosi se na  isporučenu el. energiju HROTE-u iz SE OPĆINA VINICA i SE  II VINICA.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bCs/>
          <w:lang w:eastAsia="en-US"/>
        </w:rPr>
        <w:t xml:space="preserve">          Kazne , upravne mjere i ostali prihodi – 0,00  </w:t>
      </w:r>
      <w:r w:rsidRPr="007E0CD9">
        <w:rPr>
          <w:rFonts w:eastAsiaTheme="minorHAnsi"/>
          <w:bCs/>
          <w:lang w:eastAsia="en-US"/>
        </w:rPr>
        <w:t>- U provom polugodištu nije bilo prihoda od kazni, upravnih mjera i ostalih prihoda.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          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           </w:t>
      </w:r>
      <w:r w:rsidRPr="007E0CD9">
        <w:rPr>
          <w:rFonts w:eastAsiaTheme="minorHAnsi"/>
          <w:b/>
          <w:lang w:eastAsia="en-US"/>
        </w:rPr>
        <w:t>Prihodi od prodaje nefinancijske imovine ostvareni su u iznosu od 21.707,76 kn (  10,71 % )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lang w:eastAsia="en-US"/>
        </w:rPr>
        <w:t xml:space="preserve">Preneseni višak sredstava iz prethodne godine iznosi </w:t>
      </w:r>
      <w:r w:rsidRPr="007E0CD9">
        <w:rPr>
          <w:rFonts w:eastAsiaTheme="minorHAnsi"/>
          <w:b/>
          <w:bCs/>
          <w:lang w:eastAsia="en-US"/>
        </w:rPr>
        <w:t xml:space="preserve"> 2.384.728,00  kn</w:t>
      </w:r>
      <w:r w:rsidRPr="007E0CD9">
        <w:rPr>
          <w:rFonts w:eastAsiaTheme="minorHAnsi"/>
          <w:bCs/>
          <w:lang w:eastAsia="en-US"/>
        </w:rPr>
        <w:t>, a koja su raspoređena za pokriće viška rashoda nad prihodima te su u ovom izvještajnom razdoblju utrošena u iznosu 69.997,98 kn, a odnosi se na pokriće manjka prihoda nad rashodima proračunskog korisnika DV Vinica te na kraju izvještajnog razdoblja višak iznosi 2.314.730,02 kn.</w:t>
      </w:r>
    </w:p>
    <w:p w:rsid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8B6" w:rsidRDefault="005F28B6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8B6" w:rsidRDefault="005F28B6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8B6" w:rsidRDefault="005F28B6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8B6" w:rsidRDefault="005F28B6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B1638" w:rsidRDefault="005B1638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8B6" w:rsidRDefault="005F28B6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8B6" w:rsidRPr="007E0CD9" w:rsidRDefault="005F28B6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5F28B6">
        <w:rPr>
          <w:rFonts w:eastAsiaTheme="minorHAnsi"/>
          <w:b/>
          <w:lang w:eastAsia="en-US"/>
        </w:rPr>
        <w:lastRenderedPageBreak/>
        <w:t>B)</w:t>
      </w:r>
      <w:r>
        <w:rPr>
          <w:rFonts w:eastAsiaTheme="minorHAnsi"/>
          <w:b/>
          <w:lang w:eastAsia="en-US"/>
        </w:rPr>
        <w:t>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Izvršeni rashodi i izdaci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Rashodi i izdaci Općinskog proračuna za izvještajno razdoblje ostvareni su u iznosu </w:t>
      </w:r>
      <w:r w:rsidRPr="007E0CD9">
        <w:rPr>
          <w:rFonts w:eastAsiaTheme="minorHAnsi"/>
          <w:b/>
          <w:lang w:eastAsia="en-US"/>
        </w:rPr>
        <w:t>od 5.237.707,51 kn   ( 28,61 % ),</w:t>
      </w:r>
      <w:r w:rsidRPr="007E0CD9">
        <w:rPr>
          <w:rFonts w:eastAsiaTheme="minorHAnsi"/>
          <w:lang w:eastAsia="en-US"/>
        </w:rPr>
        <w:t xml:space="preserve"> koje kroz planirane proračunske razdjele ( Jedinstveni upravni odjel,  Predstavnička i izvršna tijela, Kultura, znanost i šport, školstvo, Socijalna skrb, Ostali korisnici, Dječji vrtić Vinica  ) , sačinjavaju rashode programskih glava sastavljenih od programa u kojima su rashodi nastali.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RAZDJEL 001 – Jedinstveni upravni odjel općine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jc w:val="both"/>
        <w:rPr>
          <w:rFonts w:eastAsiaTheme="minorHAnsi"/>
          <w:b/>
          <w:bCs/>
          <w:i/>
          <w:lang w:eastAsia="en-US"/>
        </w:rPr>
      </w:pPr>
      <w:r w:rsidRPr="007E0CD9">
        <w:rPr>
          <w:rFonts w:eastAsiaTheme="minorHAnsi"/>
          <w:lang w:eastAsia="en-US"/>
        </w:rPr>
        <w:t xml:space="preserve">          </w:t>
      </w:r>
      <w:r w:rsidRPr="007E0CD9">
        <w:rPr>
          <w:rFonts w:eastAsiaTheme="minorHAnsi"/>
          <w:b/>
          <w:lang w:eastAsia="en-US"/>
        </w:rPr>
        <w:t xml:space="preserve">Rashodi  glave 001 – Jedinstveni upravni odjel općine -mjere i aktivnosti za osiguranje rada iz djelokruga JUO- </w:t>
      </w:r>
      <w:r w:rsidRPr="007E0CD9">
        <w:rPr>
          <w:rFonts w:eastAsiaTheme="minorHAnsi"/>
          <w:lang w:eastAsia="en-US"/>
        </w:rPr>
        <w:t xml:space="preserve">   izvršeni </w:t>
      </w:r>
      <w:r w:rsidRPr="007E0CD9">
        <w:rPr>
          <w:rFonts w:eastAsiaTheme="minorHAnsi"/>
          <w:b/>
          <w:lang w:eastAsia="en-US"/>
        </w:rPr>
        <w:t xml:space="preserve">su sa 1.395.186,42 kn, a uključuju  </w:t>
      </w:r>
      <w:r w:rsidRPr="007E0CD9">
        <w:rPr>
          <w:rFonts w:eastAsiaTheme="minorHAnsi"/>
          <w:b/>
          <w:i/>
          <w:lang w:eastAsia="en-US"/>
        </w:rPr>
        <w:t>Program1001 REDOVNI IZDACI POSLOVANJJA</w:t>
      </w:r>
      <w:r w:rsidRPr="007E0CD9">
        <w:rPr>
          <w:rFonts w:eastAsiaTheme="minorHAnsi"/>
          <w:b/>
          <w:lang w:eastAsia="en-US"/>
        </w:rPr>
        <w:t>-</w:t>
      </w:r>
      <w:r w:rsidRPr="007E0CD9">
        <w:rPr>
          <w:rFonts w:eastAsiaTheme="minorHAnsi"/>
          <w:b/>
          <w:bCs/>
          <w:lang w:eastAsia="en-US"/>
        </w:rPr>
        <w:t xml:space="preserve"> Aktivnost</w:t>
      </w:r>
      <w:r w:rsidRPr="007E0CD9">
        <w:rPr>
          <w:rFonts w:eastAsiaTheme="minorHAnsi"/>
          <w:lang w:eastAsia="en-US"/>
        </w:rPr>
        <w:t xml:space="preserve"> A100101 - </w:t>
      </w:r>
      <w:r w:rsidRPr="007E0CD9">
        <w:rPr>
          <w:rFonts w:eastAsiaTheme="minorHAnsi"/>
          <w:b/>
          <w:bCs/>
          <w:lang w:eastAsia="en-US"/>
        </w:rPr>
        <w:t xml:space="preserve">plaće i naknade </w:t>
      </w:r>
      <w:r w:rsidRPr="007E0CD9">
        <w:rPr>
          <w:rFonts w:eastAsiaTheme="minorHAnsi"/>
          <w:lang w:eastAsia="en-US"/>
        </w:rPr>
        <w:t xml:space="preserve"> – izvršeno u iznosu od 569.820,39 kn </w:t>
      </w:r>
      <w:r w:rsidRPr="007E0CD9">
        <w:rPr>
          <w:rFonts w:eastAsiaTheme="minorHAnsi"/>
          <w:b/>
          <w:lang w:eastAsia="en-US"/>
        </w:rPr>
        <w:t>i Aktivnost A100102 materijalni rashodi</w:t>
      </w:r>
      <w:r w:rsidRPr="007E0CD9">
        <w:rPr>
          <w:rFonts w:eastAsiaTheme="minorHAnsi"/>
          <w:lang w:eastAsia="en-US"/>
        </w:rPr>
        <w:t xml:space="preserve"> koja sadrži rashode za uredski materijal , literaturu , sredstva za čišćenje i održavanje , struja , voda , plin , telefon , usluge tekućeg i investicijskog održavanja , sitnog inventara , poštanske usluge,  i dr. u iznosu od  784.747,28 kn i  </w:t>
      </w:r>
      <w:r w:rsidRPr="007E0CD9">
        <w:rPr>
          <w:rFonts w:eastAsiaTheme="minorHAnsi"/>
          <w:b/>
          <w:i/>
          <w:lang w:eastAsia="en-US"/>
        </w:rPr>
        <w:t xml:space="preserve">Program 1002 KAPITALNA ULAGANJA, </w:t>
      </w:r>
      <w:r w:rsidRPr="007E0CD9">
        <w:rPr>
          <w:rFonts w:eastAsiaTheme="minorHAnsi"/>
          <w:b/>
          <w:lang w:eastAsia="en-US"/>
        </w:rPr>
        <w:t xml:space="preserve">AktivnostA100201 NABAVA KAPITALNE IMOVINE </w:t>
      </w:r>
      <w:r w:rsidRPr="007E0CD9">
        <w:rPr>
          <w:rFonts w:eastAsiaTheme="minorHAnsi"/>
          <w:lang w:eastAsia="en-US"/>
        </w:rPr>
        <w:t xml:space="preserve"> koja</w:t>
      </w:r>
      <w:r w:rsidRPr="007E0CD9">
        <w:rPr>
          <w:rFonts w:eastAsiaTheme="minorHAnsi"/>
          <w:b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sadrži rashode za nabavu uredske opreme i namještaja , ulaganje u računalne programe, a izvršeno je u iznosu od 40.618,75 kn.</w:t>
      </w:r>
    </w:p>
    <w:p w:rsidR="005F28B6" w:rsidRDefault="007E0CD9" w:rsidP="005F28B6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 xml:space="preserve">Program obuhvaća aktivnosti kojima se osiguravaju sredstva za redovno financiranje prava iz radnog odnosa za sve službenike i namještenike općinske uprave, sredstva za podmirivanje materijalnih rashoda za rad, financijskih rashoda za bankarske usluge, usluge platnog prometa i ostale financijske rashode. </w:t>
      </w:r>
      <w:r w:rsidRPr="007E0CD9">
        <w:rPr>
          <w:rFonts w:eastAsiaTheme="minorHAnsi"/>
          <w:b/>
          <w:bCs/>
          <w:lang w:eastAsia="en-US"/>
        </w:rPr>
        <w:t>Osnovni cilj programa</w:t>
      </w:r>
      <w:r w:rsidRPr="007E0CD9">
        <w:rPr>
          <w:rFonts w:eastAsiaTheme="minorHAnsi"/>
          <w:lang w:eastAsia="en-US"/>
        </w:rPr>
        <w:t xml:space="preserve"> je razvoj ljudskih potencijala. </w:t>
      </w:r>
      <w:r w:rsidRPr="007E0CD9">
        <w:rPr>
          <w:rFonts w:eastAsiaTheme="minorHAnsi"/>
          <w:b/>
          <w:bCs/>
          <w:lang w:eastAsia="en-US"/>
        </w:rPr>
        <w:t>Posebni cilj</w:t>
      </w:r>
      <w:r w:rsidRPr="007E0CD9">
        <w:rPr>
          <w:rFonts w:eastAsiaTheme="minorHAnsi"/>
          <w:lang w:eastAsia="en-US"/>
        </w:rPr>
        <w:t xml:space="preserve"> programa je osiguravanje nesmetanog obavljanja poslova općinske uprave uz optimalni broj službenika i namještenika, a radi zadovoljavanja potreba građana u okviru zakonom utvrđenih zadaća koje obavlja jedinica lokalne samouprave.</w:t>
      </w:r>
    </w:p>
    <w:p w:rsidR="005F28B6" w:rsidRDefault="007E0CD9" w:rsidP="005F28B6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ajorEastAsia" w:cstheme="minorHAnsi"/>
          <w:b/>
          <w:bCs/>
          <w:sz w:val="24"/>
          <w:szCs w:val="24"/>
          <w:lang w:eastAsia="en-US"/>
        </w:rPr>
        <w:t>Pokazatelji uspješnosti:</w:t>
      </w:r>
    </w:p>
    <w:p w:rsidR="007E0CD9" w:rsidRPr="007E0CD9" w:rsidRDefault="007E0CD9" w:rsidP="005F28B6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 w:cstheme="minorHAnsi"/>
          <w:lang w:eastAsia="en-US"/>
        </w:rPr>
        <w:t>broj riješenih predmeta u tijeku godine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 w:cstheme="minorHAnsi"/>
          <w:lang w:eastAsia="en-US"/>
        </w:rPr>
      </w:pPr>
      <w:r w:rsidRPr="007E0CD9">
        <w:rPr>
          <w:rFonts w:eastAsiaTheme="minorHAnsi" w:cstheme="minorHAnsi"/>
          <w:lang w:eastAsia="en-US"/>
        </w:rPr>
        <w:t>trošak nabave sredstava, proizvoda i</w:t>
      </w:r>
      <w:r w:rsidRPr="007E0CD9">
        <w:rPr>
          <w:rFonts w:eastAsiaTheme="minorHAnsi" w:cstheme="minorHAnsi"/>
          <w:spacing w:val="-9"/>
          <w:lang w:eastAsia="en-US"/>
        </w:rPr>
        <w:t xml:space="preserve"> </w:t>
      </w:r>
      <w:r w:rsidRPr="007E0CD9">
        <w:rPr>
          <w:rFonts w:eastAsiaTheme="minorHAnsi" w:cstheme="minorHAnsi"/>
          <w:lang w:eastAsia="en-US"/>
        </w:rPr>
        <w:t>usluga/djelatnik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RAZDJEL 002 – Predstavnička i izvršna tijela općine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b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lang w:eastAsia="en-US"/>
        </w:rPr>
        <w:t xml:space="preserve">          </w:t>
      </w:r>
      <w:r w:rsidRPr="007E0CD9">
        <w:rPr>
          <w:rFonts w:eastAsiaTheme="minorHAnsi"/>
          <w:b/>
          <w:lang w:eastAsia="en-US"/>
        </w:rPr>
        <w:t xml:space="preserve">Rashodi programske glave 002 – predstavnička i izvršna tijela općine -mjere i aktivnosti za osiguranje rada iz djelokruga predstavničkog i izvršnog tijela – </w:t>
      </w:r>
      <w:r w:rsidRPr="007E0CD9">
        <w:rPr>
          <w:rFonts w:eastAsiaTheme="minorHAnsi"/>
          <w:lang w:eastAsia="en-US"/>
        </w:rPr>
        <w:t>izvršeni su u iznosu 41.113,89 kn – Programa 1001 Materijalni rashodi, Aktivnost A100102 MATERIJALNI RASHODI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b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>Program obuhvaća aktivnosti koje omogućuju obavljanje poslova Općinskog vijeća, njegovih radnih i savjetodavnih tijela, te poslova vezanih za rad političkih stranaka. U sklopu programa se osiguravaju sredstava za isplate naknada za rad članovima predstavničkog tijela te njegovih radnih i savjetodavnih tijela, promidžbu i informiranje.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bCs/>
          <w:lang w:eastAsia="en-US"/>
        </w:rPr>
        <w:t>Poseban cilj programa</w:t>
      </w:r>
      <w:r w:rsidRPr="007E0CD9">
        <w:rPr>
          <w:rFonts w:eastAsiaTheme="minorHAnsi"/>
          <w:lang w:eastAsia="en-US"/>
        </w:rPr>
        <w:t xml:space="preserve"> je osiguranje uvjeta za rad općinskih tijela u skladu sa zakonskim odredbama.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 w:cstheme="minorHAnsi"/>
          <w:b/>
          <w:lang w:eastAsia="en-US"/>
        </w:rPr>
        <w:t>Pokazatelji uspješnosti programa:</w:t>
      </w: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after="0" w:line="275" w:lineRule="exact"/>
        <w:jc w:val="both"/>
        <w:rPr>
          <w:rFonts w:eastAsiaTheme="minorHAnsi" w:cstheme="minorHAnsi"/>
          <w:lang w:eastAsia="en-US"/>
        </w:rPr>
      </w:pPr>
      <w:r w:rsidRPr="007E0CD9">
        <w:rPr>
          <w:rFonts w:eastAsiaTheme="minorHAnsi" w:cstheme="minorHAnsi"/>
          <w:lang w:eastAsia="en-US"/>
        </w:rPr>
        <w:t>-broj održanih sjednica Općinskog vijeća u tijeku</w:t>
      </w:r>
      <w:r w:rsidRPr="007E0CD9">
        <w:rPr>
          <w:rFonts w:eastAsiaTheme="minorHAnsi" w:cstheme="minorHAnsi"/>
          <w:spacing w:val="-7"/>
          <w:lang w:eastAsia="en-US"/>
        </w:rPr>
        <w:t xml:space="preserve"> </w:t>
      </w:r>
      <w:r w:rsidRPr="007E0CD9">
        <w:rPr>
          <w:rFonts w:eastAsiaTheme="minorHAnsi" w:cstheme="minorHAnsi"/>
          <w:lang w:eastAsia="en-US"/>
        </w:rPr>
        <w:t>godine</w:t>
      </w: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before="7" w:after="0" w:line="228" w:lineRule="auto"/>
        <w:ind w:right="1029"/>
        <w:jc w:val="both"/>
        <w:rPr>
          <w:rFonts w:eastAsiaTheme="minorHAnsi" w:cstheme="minorHAnsi"/>
          <w:lang w:eastAsia="en-US"/>
        </w:rPr>
      </w:pPr>
      <w:r w:rsidRPr="007E0CD9">
        <w:rPr>
          <w:rFonts w:eastAsiaTheme="minorHAnsi" w:cstheme="minorHAnsi"/>
          <w:lang w:eastAsia="en-US"/>
        </w:rPr>
        <w:t>-broj donesenih akata  Načelnika (pravodobnost donošenja i usklađivanja općih akata sa</w:t>
      </w:r>
      <w:r w:rsidRPr="007E0CD9">
        <w:rPr>
          <w:rFonts w:eastAsiaTheme="minorHAnsi" w:cstheme="minorHAnsi"/>
          <w:spacing w:val="-13"/>
          <w:lang w:eastAsia="en-US"/>
        </w:rPr>
        <w:t xml:space="preserve"> </w:t>
      </w:r>
      <w:r w:rsidRPr="007E0CD9">
        <w:rPr>
          <w:rFonts w:eastAsiaTheme="minorHAnsi" w:cstheme="minorHAnsi"/>
          <w:lang w:eastAsia="en-US"/>
        </w:rPr>
        <w:t>zakonom),</w:t>
      </w:r>
    </w:p>
    <w:p w:rsidR="007E0CD9" w:rsidRPr="007E0CD9" w:rsidRDefault="007E0CD9" w:rsidP="005B1638">
      <w:pPr>
        <w:widowControl w:val="0"/>
        <w:tabs>
          <w:tab w:val="left" w:pos="1374"/>
        </w:tabs>
        <w:autoSpaceDE w:val="0"/>
        <w:autoSpaceDN w:val="0"/>
        <w:spacing w:after="0" w:line="248" w:lineRule="exact"/>
        <w:jc w:val="both"/>
        <w:rPr>
          <w:rFonts w:eastAsiaTheme="minorHAnsi" w:cstheme="minorHAnsi"/>
          <w:lang w:eastAsia="en-US"/>
        </w:rPr>
      </w:pPr>
      <w:r w:rsidRPr="007E0CD9">
        <w:rPr>
          <w:rFonts w:eastAsiaTheme="minorHAnsi" w:cstheme="minorHAnsi"/>
          <w:lang w:eastAsia="en-US"/>
        </w:rPr>
        <w:t>-broj aktivnih sudionika u procesu donošenja Općih akata (izvršavanje</w:t>
      </w:r>
      <w:r w:rsidRPr="007E0CD9">
        <w:rPr>
          <w:rFonts w:eastAsiaTheme="minorHAnsi" w:cstheme="minorHAnsi"/>
          <w:spacing w:val="-15"/>
          <w:lang w:eastAsia="en-US"/>
        </w:rPr>
        <w:t xml:space="preserve"> </w:t>
      </w:r>
      <w:r w:rsidRPr="007E0CD9">
        <w:rPr>
          <w:rFonts w:eastAsiaTheme="minorHAnsi" w:cstheme="minorHAnsi"/>
          <w:lang w:eastAsia="en-US"/>
        </w:rPr>
        <w:t>zakonskih</w:t>
      </w:r>
      <w:r w:rsidR="005B1638">
        <w:rPr>
          <w:rFonts w:eastAsiaTheme="minorHAnsi" w:cstheme="minorHAnsi"/>
          <w:lang w:eastAsia="en-US"/>
        </w:rPr>
        <w:t xml:space="preserve"> </w:t>
      </w:r>
      <w:r w:rsidRPr="007E0CD9">
        <w:rPr>
          <w:rFonts w:eastAsia="TeX Gyre Bonum" w:cstheme="minorHAnsi"/>
          <w:lang w:eastAsia="en-US"/>
        </w:rPr>
        <w:t>obveza te obveza proizišlih iz općih akata općine vezanih za rad predstavničkog tijela, radnih tijela, izvršne vlasti i političkih stranaka)</w:t>
      </w: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after="0" w:line="258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after="0" w:line="258" w:lineRule="exact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lastRenderedPageBreak/>
        <w:t>RAZDEJL 003 – KOMUNALNE STAMBENE I DJELATNOSTI UREĐENJA PROSTORA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</w:p>
    <w:p w:rsidR="007E0CD9" w:rsidRPr="007E0CD9" w:rsidRDefault="007E0CD9" w:rsidP="005F28B6">
      <w:pPr>
        <w:spacing w:after="0" w:line="240" w:lineRule="auto"/>
        <w:ind w:firstLine="720"/>
        <w:jc w:val="both"/>
        <w:rPr>
          <w:rFonts w:eastAsiaTheme="minorHAnsi"/>
          <w:b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 xml:space="preserve">Rashodi  glave 00301 – KOMUNALNA DJELATNOST  kroz Programe redovni izdaci poslovanja i nabava kapitalne imovine </w:t>
      </w:r>
      <w:r w:rsidRPr="007E0CD9">
        <w:rPr>
          <w:rFonts w:eastAsiaTheme="minorHAnsi"/>
          <w:bCs/>
          <w:lang w:eastAsia="en-US"/>
        </w:rPr>
        <w:t xml:space="preserve">izvršeni u iznosu od 1.407.372,56 kn, od čega redovni izdaci u iznosu od 534.752,50 kn i nabava kapitalne imovine  u iznosu  od 872.620,06 kn. Program nabava kapitalne imovine obuhvaća ulaganje u NC, Rekonstrukciju Ul. sv. Ane, kupnju građevinskog zemljišta u </w:t>
      </w:r>
      <w:proofErr w:type="spellStart"/>
      <w:r w:rsidRPr="007E0CD9">
        <w:rPr>
          <w:rFonts w:eastAsiaTheme="minorHAnsi"/>
          <w:bCs/>
          <w:lang w:eastAsia="en-US"/>
        </w:rPr>
        <w:t>Opečkoj</w:t>
      </w:r>
      <w:proofErr w:type="spellEnd"/>
      <w:r w:rsidRPr="007E0CD9">
        <w:rPr>
          <w:rFonts w:eastAsiaTheme="minorHAnsi"/>
          <w:bCs/>
          <w:lang w:eastAsia="en-US"/>
        </w:rPr>
        <w:t xml:space="preserve"> ulici.</w:t>
      </w:r>
      <w:r w:rsidRPr="007E0CD9">
        <w:rPr>
          <w:rFonts w:eastAsiaTheme="minorHAnsi"/>
          <w:b/>
          <w:bCs/>
          <w:lang w:eastAsia="en-US"/>
        </w:rPr>
        <w:t xml:space="preserve"> 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>Rashodi  glave 00302 – STAMBENA DJELATNOST kroz Programe 1001 –redovni izdaci poslovanja i 1002 – kapitalna ulaganja</w:t>
      </w:r>
      <w:r w:rsidRPr="007E0CD9">
        <w:rPr>
          <w:rFonts w:eastAsiaTheme="minorHAnsi"/>
          <w:bCs/>
          <w:lang w:eastAsia="en-US"/>
        </w:rPr>
        <w:t xml:space="preserve">, izvršeno u iznosu od 63.696,86 kn, odnosno 2,81% od plana. U ovom izvještajnom razdoblju nisu realizirana dodatna ulaganja na Kuriji </w:t>
      </w:r>
      <w:proofErr w:type="spellStart"/>
      <w:r w:rsidRPr="007E0CD9">
        <w:rPr>
          <w:rFonts w:eastAsiaTheme="minorHAnsi"/>
          <w:bCs/>
          <w:lang w:eastAsia="en-US"/>
        </w:rPr>
        <w:t>Patačić</w:t>
      </w:r>
      <w:proofErr w:type="spellEnd"/>
      <w:r w:rsidRPr="007E0CD9">
        <w:rPr>
          <w:rFonts w:eastAsiaTheme="minorHAnsi"/>
          <w:bCs/>
          <w:lang w:eastAsia="en-US"/>
        </w:rPr>
        <w:t xml:space="preserve"> i dodatna ulaganja na općinskim objektima te je planirana realizacija u drugoj polovici godine.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>Rashodi glave 00303 –PROSTORNO PLANIRANJE, ZAŠTITA OKOLIŠA I KULTURNIH SPOMENIKA kroz Programe redovni izdaci poslovanja i nabava kapitalne imovine</w:t>
      </w:r>
      <w:r w:rsidRPr="007E0CD9">
        <w:rPr>
          <w:rFonts w:eastAsiaTheme="minorHAnsi"/>
          <w:bCs/>
          <w:lang w:eastAsia="en-US"/>
        </w:rPr>
        <w:t xml:space="preserve"> izvršeni su u iznosu od 47.757,50 kn, a odnose se na redovne izdatke poslovanja koji podrazumijevaju usluge tekućeg i investicijskog održavanja, komunalne usluge  i intelektualne i osobne usluge. </w:t>
      </w:r>
      <w:r w:rsidRPr="007E0CD9">
        <w:rPr>
          <w:rFonts w:eastAsiaTheme="minorHAnsi"/>
          <w:b/>
          <w:bCs/>
          <w:lang w:eastAsia="en-US"/>
        </w:rPr>
        <w:t>Nabava kapitalne imovine, Aktivnost A1002201</w:t>
      </w:r>
      <w:r w:rsidRPr="007E0CD9">
        <w:rPr>
          <w:rFonts w:eastAsiaTheme="minorHAnsi"/>
          <w:bCs/>
          <w:lang w:eastAsia="en-US"/>
        </w:rPr>
        <w:t xml:space="preserve"> nabava kapitalne imovine nije realizirano jer se  projekt Ograda na mjesnom groblju u </w:t>
      </w:r>
      <w:proofErr w:type="spellStart"/>
      <w:r w:rsidRPr="007E0CD9">
        <w:rPr>
          <w:rFonts w:eastAsiaTheme="minorHAnsi"/>
          <w:bCs/>
          <w:lang w:eastAsia="en-US"/>
        </w:rPr>
        <w:t>Marčanu</w:t>
      </w:r>
      <w:proofErr w:type="spellEnd"/>
      <w:r w:rsidRPr="007E0CD9">
        <w:rPr>
          <w:rFonts w:eastAsiaTheme="minorHAnsi"/>
          <w:bCs/>
          <w:lang w:eastAsia="en-US"/>
        </w:rPr>
        <w:t xml:space="preserve"> provodi u drugoj polovici godine.</w:t>
      </w:r>
    </w:p>
    <w:p w:rsidR="007E0CD9" w:rsidRPr="007E0CD9" w:rsidRDefault="007E0CD9" w:rsidP="005F28B6">
      <w:pPr>
        <w:spacing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 xml:space="preserve">Rashodi glave 00304 Vatrogastvo i </w:t>
      </w:r>
      <w:proofErr w:type="spellStart"/>
      <w:r w:rsidRPr="007E0CD9">
        <w:rPr>
          <w:rFonts w:eastAsiaTheme="minorHAnsi"/>
          <w:b/>
          <w:bCs/>
          <w:lang w:eastAsia="en-US"/>
        </w:rPr>
        <w:t>sigornost</w:t>
      </w:r>
      <w:proofErr w:type="spellEnd"/>
      <w:r w:rsidRPr="007E0CD9">
        <w:rPr>
          <w:rFonts w:eastAsiaTheme="minorHAnsi"/>
          <w:b/>
          <w:bCs/>
          <w:lang w:eastAsia="en-US"/>
        </w:rPr>
        <w:t xml:space="preserve"> – kroz Programe Redovni izdaci poslovanja, Aktivnost 100103 Donacije i ostali rashodi</w:t>
      </w:r>
      <w:r w:rsidRPr="007E0CD9">
        <w:rPr>
          <w:rFonts w:eastAsiaTheme="minorHAnsi"/>
          <w:bCs/>
          <w:lang w:eastAsia="en-US"/>
        </w:rPr>
        <w:t xml:space="preserve"> izvršeno u iznosu od 229.650,50 kn. Odnosi se na dodatno financiranje opremanja Vatrogasnog doma u Vinici u iznosu od 100.000,00 kn u financiranje VZO , redovna djelatnost u iznosu od 129.650,50 kn.</w:t>
      </w:r>
    </w:p>
    <w:p w:rsidR="007E0CD9" w:rsidRPr="007E0CD9" w:rsidRDefault="007E0CD9" w:rsidP="005F28B6">
      <w:pPr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 - </w:t>
      </w:r>
      <w:r w:rsidRPr="007E0CD9">
        <w:rPr>
          <w:rFonts w:eastAsiaTheme="minorHAnsi"/>
          <w:lang w:eastAsia="en-US"/>
        </w:rPr>
        <w:t xml:space="preserve">Program obuhvaća aktivnosti u području civilne zaštite , Vatrogasne zajednice Općine Vinica. </w:t>
      </w:r>
      <w:r w:rsidRPr="007E0CD9">
        <w:rPr>
          <w:rFonts w:eastAsiaTheme="minorHAnsi"/>
          <w:b/>
          <w:bCs/>
          <w:lang w:eastAsia="en-US"/>
        </w:rPr>
        <w:t>Osnovni cilj</w:t>
      </w:r>
      <w:r w:rsidRPr="007E0CD9">
        <w:rPr>
          <w:rFonts w:eastAsiaTheme="minorHAnsi"/>
          <w:lang w:eastAsia="en-US"/>
        </w:rPr>
        <w:t xml:space="preserve"> programa je unapređenje kvalitete života. </w:t>
      </w:r>
    </w:p>
    <w:p w:rsidR="007E0CD9" w:rsidRPr="007E0CD9" w:rsidRDefault="007E0CD9" w:rsidP="005F28B6">
      <w:pPr>
        <w:keepNext/>
        <w:keepLines/>
        <w:spacing w:before="200" w:after="0" w:line="249" w:lineRule="exact"/>
        <w:jc w:val="both"/>
        <w:outlineLvl w:val="1"/>
        <w:rPr>
          <w:rFonts w:asciiTheme="majorHAnsi" w:eastAsiaTheme="majorEastAsia" w:hAnsiTheme="majorHAnsi" w:cstheme="majorBidi"/>
          <w:b/>
          <w:bCs/>
          <w:sz w:val="24"/>
          <w:szCs w:val="24"/>
          <w:lang w:eastAsia="en-US"/>
        </w:rPr>
      </w:pPr>
      <w:r w:rsidRPr="007E0CD9">
        <w:rPr>
          <w:rFonts w:asciiTheme="majorHAnsi" w:eastAsiaTheme="majorEastAsia" w:hAnsiTheme="majorHAnsi" w:cstheme="majorBidi"/>
          <w:b/>
          <w:bCs/>
          <w:sz w:val="24"/>
          <w:szCs w:val="24"/>
          <w:lang w:eastAsia="en-US"/>
        </w:rPr>
        <w:t>Pokazatelji uspješnosti: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55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dodijeljenih pomoći Vatrogasnoj zajednici iz proračunu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dobrovoljnih vatrogasaca uključenih u vatrogasna društva općine Vinica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>RAZDJEL 004 KULTURA, ZNANOST, ŠPORT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</w:p>
    <w:p w:rsidR="007E0CD9" w:rsidRPr="007E0CD9" w:rsidRDefault="007E0CD9" w:rsidP="005F28B6">
      <w:pPr>
        <w:spacing w:after="0" w:line="240" w:lineRule="auto"/>
        <w:ind w:firstLine="720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 xml:space="preserve">Rashodi glave KULTURA 00401 – Aktivnost A100103 </w:t>
      </w:r>
      <w:r w:rsidRPr="007E0CD9">
        <w:rPr>
          <w:rFonts w:eastAsiaTheme="minorHAnsi"/>
          <w:bCs/>
          <w:lang w:eastAsia="en-US"/>
        </w:rPr>
        <w:t>izvršeno u iznosu od 29.000,00 kn</w:t>
      </w:r>
      <w:r w:rsidRPr="007E0CD9">
        <w:rPr>
          <w:rFonts w:eastAsiaTheme="minorHAnsi"/>
          <w:b/>
          <w:bCs/>
          <w:lang w:eastAsia="en-US"/>
        </w:rPr>
        <w:t xml:space="preserve">, </w:t>
      </w:r>
      <w:r w:rsidRPr="007E0CD9">
        <w:rPr>
          <w:rFonts w:eastAsiaTheme="minorHAnsi"/>
          <w:bCs/>
          <w:lang w:eastAsia="en-US"/>
        </w:rPr>
        <w:t xml:space="preserve">a odnosi se na kulturne događaje i manifestacije: održane kazališne predstave, rashodi za očuvanje tradicije </w:t>
      </w:r>
      <w:proofErr w:type="spellStart"/>
      <w:r w:rsidRPr="007E0CD9">
        <w:rPr>
          <w:rFonts w:eastAsiaTheme="minorHAnsi"/>
          <w:bCs/>
          <w:lang w:eastAsia="en-US"/>
        </w:rPr>
        <w:t>Vuzemlice</w:t>
      </w:r>
      <w:proofErr w:type="spellEnd"/>
      <w:r w:rsidRPr="007E0CD9">
        <w:rPr>
          <w:rFonts w:eastAsiaTheme="minorHAnsi"/>
          <w:bCs/>
          <w:lang w:eastAsia="en-US"/>
        </w:rPr>
        <w:t>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bCs/>
          <w:lang w:eastAsia="en-US"/>
        </w:rPr>
        <w:t>Opis i cilj programa :</w:t>
      </w:r>
      <w:r w:rsidRPr="007E0CD9">
        <w:rPr>
          <w:rFonts w:eastAsiaTheme="minorHAnsi"/>
          <w:lang w:eastAsia="en-US"/>
        </w:rPr>
        <w:t xml:space="preserve"> Program obuhvaća aktivnosti vezane uz obilježavanje kulturnih događaja, Dana Općine i drugih manifestacija 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>Pokazatelji uspješnosti programa :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-broj održanih manifestacije 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-posjećenost manifestacija od strane mještana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 xml:space="preserve">Rashodi glave ŠPORT 00403 – Aktivnost A100103 Donacije i ostali rashodi </w:t>
      </w:r>
      <w:r w:rsidRPr="007E0CD9">
        <w:rPr>
          <w:rFonts w:eastAsiaTheme="minorHAnsi"/>
          <w:bCs/>
          <w:lang w:eastAsia="en-US"/>
        </w:rPr>
        <w:t>izvršeno u iznosu od 117.681,80 kn, a odnosi se na osiguranje trenažne usluge sportskim društvima i financiranje redovne djelatnosti sportskih društava na području Općine Vinica.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bCs/>
          <w:lang w:eastAsia="en-US"/>
        </w:rPr>
        <w:t>Opis i cilj programa</w:t>
      </w:r>
      <w:r w:rsidRPr="007E0CD9">
        <w:rPr>
          <w:rFonts w:eastAsiaTheme="minorHAnsi"/>
          <w:lang w:eastAsia="en-US"/>
        </w:rPr>
        <w:t xml:space="preserve">: Programom se osiguravaju  sredstva za financiranje  sportskih udruga Općine Vinica. Osiguravaju se i sredstva za investicijsko održavanje objekata i terena , osiguranje opreme i </w:t>
      </w:r>
      <w:proofErr w:type="spellStart"/>
      <w:r w:rsidRPr="007E0CD9">
        <w:rPr>
          <w:rFonts w:eastAsiaTheme="minorHAnsi"/>
          <w:lang w:eastAsia="en-US"/>
        </w:rPr>
        <w:t>trenaža</w:t>
      </w:r>
      <w:proofErr w:type="spellEnd"/>
      <w:r w:rsidRPr="007E0CD9">
        <w:rPr>
          <w:rFonts w:eastAsiaTheme="minorHAnsi"/>
          <w:lang w:eastAsia="en-US"/>
        </w:rPr>
        <w:t xml:space="preserve">. </w:t>
      </w:r>
      <w:r w:rsidRPr="007E0CD9">
        <w:rPr>
          <w:rFonts w:eastAsiaTheme="minorHAnsi"/>
          <w:b/>
          <w:bCs/>
          <w:lang w:eastAsia="en-US"/>
        </w:rPr>
        <w:t>Osnovni cilj programa</w:t>
      </w:r>
      <w:r w:rsidRPr="007E0CD9">
        <w:rPr>
          <w:rFonts w:eastAsiaTheme="minorHAnsi"/>
          <w:lang w:eastAsia="en-US"/>
        </w:rPr>
        <w:t xml:space="preserve"> je stvaranje poticajnog okruženja za razvoj sporta na području Općine Vinica</w:t>
      </w:r>
      <w:r w:rsidRPr="007E0CD9">
        <w:rPr>
          <w:rFonts w:eastAsiaTheme="minorHAnsi"/>
          <w:b/>
          <w:bCs/>
          <w:lang w:eastAsia="en-US"/>
        </w:rPr>
        <w:t>. Poseban cilj programa</w:t>
      </w:r>
      <w:r w:rsidRPr="007E0CD9">
        <w:rPr>
          <w:rFonts w:eastAsiaTheme="minorHAnsi"/>
          <w:lang w:eastAsia="en-US"/>
        </w:rPr>
        <w:t xml:space="preserve"> je poboljšanje razine kvalitete sporta na području Općine Vinica, posebno onog dijela koji će pridonijeti promidžbi Općine Vinica na razini županije i šire te uključivanje što većeg broja djece i mladeži u sport.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b/>
          <w:sz w:val="24"/>
          <w:szCs w:val="24"/>
          <w:lang w:eastAsia="en-US"/>
        </w:rPr>
      </w:pPr>
      <w:r w:rsidRPr="007E0CD9">
        <w:rPr>
          <w:rFonts w:eastAsiaTheme="minorHAnsi"/>
          <w:b/>
          <w:sz w:val="24"/>
          <w:szCs w:val="24"/>
          <w:lang w:eastAsia="en-US"/>
        </w:rPr>
        <w:t>Pokazatelji uspješnosti: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-broj članova u sportskim društvima Općine Vinica,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-broj uređenih</w:t>
      </w:r>
      <w:r w:rsidRPr="007E0CD9">
        <w:rPr>
          <w:rFonts w:eastAsiaTheme="minorHAnsi"/>
          <w:spacing w:val="-3"/>
          <w:lang w:eastAsia="en-US"/>
        </w:rPr>
        <w:t xml:space="preserve"> sportskih </w:t>
      </w:r>
      <w:r w:rsidRPr="007E0CD9">
        <w:rPr>
          <w:rFonts w:eastAsiaTheme="minorHAnsi"/>
          <w:lang w:eastAsia="en-US"/>
        </w:rPr>
        <w:t>terena i objekata.</w:t>
      </w:r>
    </w:p>
    <w:p w:rsidR="005F28B6" w:rsidRDefault="005F28B6" w:rsidP="007E0CD9">
      <w:pPr>
        <w:widowControl w:val="0"/>
        <w:tabs>
          <w:tab w:val="left" w:pos="1374"/>
        </w:tabs>
        <w:autoSpaceDE w:val="0"/>
        <w:autoSpaceDN w:val="0"/>
        <w:spacing w:after="0" w:line="259" w:lineRule="exact"/>
        <w:jc w:val="both"/>
        <w:rPr>
          <w:rFonts w:eastAsiaTheme="minorHAnsi"/>
          <w:b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after="0" w:line="259" w:lineRule="exact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RAZDJEL 005 ŠKOLSTVO</w:t>
      </w: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after="0" w:line="259" w:lineRule="exact"/>
        <w:jc w:val="both"/>
        <w:rPr>
          <w:rFonts w:eastAsiaTheme="minorHAnsi"/>
          <w:lang w:eastAsia="en-US"/>
        </w:rPr>
      </w:pPr>
    </w:p>
    <w:p w:rsidR="007E0CD9" w:rsidRPr="007E0CD9" w:rsidRDefault="005F28B6" w:rsidP="007E0CD9">
      <w:pPr>
        <w:widowControl w:val="0"/>
        <w:tabs>
          <w:tab w:val="left" w:pos="1374"/>
        </w:tabs>
        <w:autoSpaceDE w:val="0"/>
        <w:autoSpaceDN w:val="0"/>
        <w:spacing w:after="0" w:line="259" w:lineRule="exact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ab/>
      </w:r>
      <w:r w:rsidR="007E0CD9" w:rsidRPr="007E0CD9">
        <w:rPr>
          <w:rFonts w:eastAsiaTheme="minorHAnsi"/>
          <w:b/>
          <w:lang w:eastAsia="en-US"/>
        </w:rPr>
        <w:t>Rashodi glave PREDŠKOLSKI ODGOJ 00501, Program 1001 Redovni izdaci poslovanja, Aktivnost  A100103 Donacije i ostali rashodi</w:t>
      </w:r>
      <w:r w:rsidR="007E0CD9" w:rsidRPr="007E0CD9">
        <w:rPr>
          <w:rFonts w:eastAsiaTheme="minorHAnsi"/>
          <w:lang w:eastAsia="en-US"/>
        </w:rPr>
        <w:t xml:space="preserve"> ostvareni  su u iznosu od 581.831,08 kn, a obuhvaćaju prijenose proračunskom korisniku DV Vinica za redovno poslovanje.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>Program je usmjeren na stvaranje uvjeta za obavljanje predškolske djelatnosti Dječjeg vrtića Vinica radi zadovoljenja potreba građana Općine Vinica za predškolskim odgojem djece</w:t>
      </w:r>
      <w:r w:rsidRPr="007E0CD9">
        <w:rPr>
          <w:rFonts w:eastAsiaTheme="minorHAnsi"/>
          <w:b/>
          <w:bCs/>
          <w:lang w:eastAsia="en-US"/>
        </w:rPr>
        <w:t>. Osnovni cilj programa</w:t>
      </w:r>
      <w:r w:rsidRPr="007E0CD9">
        <w:rPr>
          <w:rFonts w:eastAsiaTheme="minorHAnsi"/>
          <w:lang w:eastAsia="en-US"/>
        </w:rPr>
        <w:t xml:space="preserve"> je razvoj ljudskih potencijala. </w:t>
      </w:r>
      <w:r w:rsidRPr="007E0CD9">
        <w:rPr>
          <w:rFonts w:eastAsiaTheme="minorHAnsi"/>
          <w:b/>
          <w:bCs/>
          <w:lang w:eastAsia="en-US"/>
        </w:rPr>
        <w:t>Posebni ciljevi</w:t>
      </w:r>
      <w:r w:rsidRPr="007E0CD9">
        <w:rPr>
          <w:rFonts w:eastAsiaTheme="minorHAnsi"/>
          <w:lang w:eastAsia="en-US"/>
        </w:rPr>
        <w:t xml:space="preserve"> programa su uključivanje što većeg broja djece  u organizirane primarne i dodatne programe dječjeg vrtića, čime se iskazuje društvena briga o djeci, te kvalitetno provođenje programa njege, odgoja i naobrazbe djece predškolskog</w:t>
      </w:r>
      <w:r w:rsidRPr="007E0CD9">
        <w:rPr>
          <w:rFonts w:eastAsiaTheme="minorHAnsi"/>
          <w:spacing w:val="-2"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uzrasta.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P</w:t>
      </w:r>
      <w:r w:rsidRPr="007E0CD9">
        <w:rPr>
          <w:rFonts w:eastAsiaTheme="minorHAnsi"/>
          <w:b/>
          <w:sz w:val="24"/>
          <w:szCs w:val="24"/>
          <w:lang w:eastAsia="en-US"/>
        </w:rPr>
        <w:t>okazatelji uspješnosti: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broj upisane djece 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projekata koji se provode u</w:t>
      </w:r>
      <w:r w:rsidRPr="007E0CD9">
        <w:rPr>
          <w:rFonts w:eastAsiaTheme="minorHAnsi"/>
          <w:spacing w:val="-5"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vrtiću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40" w:lineRule="auto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>Rashodi glave OSNOVNO OBRAZOVANJE 00502, Program 1001 Redovni izdaci poslovanja, Aktivnost A100103 Donacije i ostali rashodi</w:t>
      </w:r>
      <w:r w:rsidRPr="007E0CD9">
        <w:rPr>
          <w:rFonts w:eastAsiaTheme="minorHAnsi"/>
          <w:lang w:eastAsia="en-US"/>
        </w:rPr>
        <w:t xml:space="preserve"> izvršeni su u iznosu od 137.207,78 kn tj. 36,11 % od planiranog, a odnose se u najvećoj mjeri na sufinanciranje tr. najma zgrade OŠ Vinica (najam po JPP) u iznosu od 41.450,26 kn te sufinanciranje plaće učiteljice na produženom boravku OŠ Vinica u iznosu od 53.257,52, te ostali rashodi. U drugoj dijelu godine između ostalih, realizirat će se rashodi za nabavu radnih materijala učenika OŠ Vinica.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 xml:space="preserve">Programom se želi pružiti podrška školi u provođenju projekata, te djeci i mladima u pohađanju </w:t>
      </w:r>
      <w:r w:rsidR="005B1638">
        <w:rPr>
          <w:rFonts w:eastAsiaTheme="minorHAnsi"/>
          <w:lang w:eastAsia="en-US"/>
        </w:rPr>
        <w:t>osnovnoškolskih</w:t>
      </w:r>
      <w:r w:rsidRPr="007E0CD9">
        <w:rPr>
          <w:rFonts w:eastAsiaTheme="minorHAnsi"/>
          <w:lang w:eastAsia="en-US"/>
        </w:rPr>
        <w:t xml:space="preserve"> obrazovnih programa . </w:t>
      </w:r>
      <w:r w:rsidRPr="007E0CD9">
        <w:rPr>
          <w:rFonts w:eastAsiaTheme="minorHAnsi"/>
          <w:b/>
          <w:bCs/>
          <w:lang w:eastAsia="en-US"/>
        </w:rPr>
        <w:t>Osnovni cilj programa</w:t>
      </w:r>
      <w:r w:rsidRPr="007E0CD9">
        <w:rPr>
          <w:rFonts w:eastAsiaTheme="minorHAnsi"/>
          <w:lang w:eastAsia="en-US"/>
        </w:rPr>
        <w:t xml:space="preserve"> je razvoj ljudskih potencijala. </w:t>
      </w:r>
      <w:r w:rsidRPr="007E0CD9">
        <w:rPr>
          <w:rFonts w:eastAsiaTheme="minorHAnsi"/>
          <w:b/>
          <w:bCs/>
          <w:lang w:eastAsia="en-US"/>
        </w:rPr>
        <w:t>Posebni ciljevi programa</w:t>
      </w:r>
      <w:r w:rsidRPr="007E0CD9">
        <w:rPr>
          <w:rFonts w:eastAsiaTheme="minorHAnsi"/>
          <w:lang w:eastAsia="en-US"/>
        </w:rPr>
        <w:t xml:space="preserve"> su osiguranje dijela financijskih sredstava za realizaciju projekata škola usmjerenih na razvoj i unapređenje odgoja i obrazovanja, osiguranje financijskih sredstava za poticanje izvrsnosti kroz nagrade najuspješnijim učenicima kao i  osiguranje sredstava za financiranje nabave udžbenika za osnovnu  školu </w:t>
      </w:r>
      <w:r w:rsidRPr="007E0CD9">
        <w:rPr>
          <w:rFonts w:eastAsiaTheme="minorHAnsi"/>
          <w:spacing w:val="-3"/>
          <w:lang w:eastAsia="en-US"/>
        </w:rPr>
        <w:t xml:space="preserve">te </w:t>
      </w:r>
      <w:r w:rsidRPr="007E0CD9">
        <w:rPr>
          <w:rFonts w:eastAsiaTheme="minorHAnsi"/>
          <w:lang w:eastAsia="en-US"/>
        </w:rPr>
        <w:t>osiguranje dijela sredstava za financiranje poboljšanja  uvjeta za rad i učenje u OŠ Vinica.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sz w:val="24"/>
          <w:szCs w:val="24"/>
          <w:lang w:eastAsia="en-US"/>
        </w:rPr>
        <w:t>Pokazatelji uspješnosti:</w:t>
      </w:r>
    </w:p>
    <w:p w:rsidR="007E0CD9" w:rsidRPr="007E0CD9" w:rsidRDefault="007E0CD9" w:rsidP="007E0CD9">
      <w:pPr>
        <w:widowControl w:val="0"/>
        <w:tabs>
          <w:tab w:val="left" w:pos="1590"/>
        </w:tabs>
        <w:autoSpaceDE w:val="0"/>
        <w:autoSpaceDN w:val="0"/>
        <w:spacing w:before="3" w:after="0" w:line="206" w:lineRule="auto"/>
        <w:ind w:right="942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učenika u produženom boravku (poboljšanje materijalno tehničkih uvjeta u školama na području općine Vinica )</w:t>
      </w:r>
    </w:p>
    <w:p w:rsidR="007E0CD9" w:rsidRPr="007E0CD9" w:rsidRDefault="005B1638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broj</w:t>
      </w:r>
      <w:r w:rsidR="007E0CD9" w:rsidRPr="007E0CD9">
        <w:rPr>
          <w:rFonts w:eastAsiaTheme="minorHAnsi"/>
          <w:lang w:eastAsia="en-US"/>
        </w:rPr>
        <w:t xml:space="preserve"> nagrađenih učenika</w:t>
      </w: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after="0" w:line="240" w:lineRule="auto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>Rashodi glave SREDNJOŠKOLSKO OBRAZOVANJE 00503, Program 1001 Redovni izdaci poslovanja, Aktivnost A100105 Tekuće potpore</w:t>
      </w:r>
      <w:r w:rsidRPr="007E0CD9">
        <w:rPr>
          <w:rFonts w:eastAsiaTheme="minorHAnsi"/>
          <w:lang w:eastAsia="en-US"/>
        </w:rPr>
        <w:t xml:space="preserve"> izvršen je u iznosu od 46.740,00 kn, a odnosi se na novčane potpore učenicima srednjih škola u iznosu od 32.400,00 kn i sufinanciranje cijene prijevoza učenika srednjih škola u iznosu od 14.340,00 kn.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 xml:space="preserve">Programom se želi pružiti  podrška učenicima u pohađanju srednjoškolskih obrazovnih programa . </w:t>
      </w:r>
      <w:r w:rsidRPr="007E0CD9">
        <w:rPr>
          <w:rFonts w:eastAsiaTheme="minorHAnsi"/>
          <w:b/>
          <w:bCs/>
          <w:lang w:eastAsia="en-US"/>
        </w:rPr>
        <w:t>Osnovni cilj programa</w:t>
      </w:r>
      <w:r w:rsidRPr="007E0CD9">
        <w:rPr>
          <w:rFonts w:eastAsiaTheme="minorHAnsi"/>
          <w:lang w:eastAsia="en-US"/>
        </w:rPr>
        <w:t xml:space="preserve"> je razvoj ljudskih potencijala. </w:t>
      </w:r>
      <w:r w:rsidRPr="007E0CD9">
        <w:rPr>
          <w:rFonts w:eastAsiaTheme="minorHAnsi"/>
          <w:b/>
          <w:bCs/>
          <w:lang w:eastAsia="en-US"/>
        </w:rPr>
        <w:t>Posebni ciljevi programa</w:t>
      </w:r>
      <w:r w:rsidRPr="007E0CD9">
        <w:rPr>
          <w:rFonts w:eastAsiaTheme="minorHAnsi"/>
          <w:lang w:eastAsia="en-US"/>
        </w:rPr>
        <w:t xml:space="preserve">  su osiguranje financijskih sredstava za poticanje izvrsnosti kroz nagrade najuspješnijim učenicima kao i  smanjenje troškova prijevoza učenicima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sz w:val="24"/>
          <w:szCs w:val="24"/>
          <w:lang w:eastAsia="en-US"/>
        </w:rPr>
        <w:t>Pokazatelji uspješnosti: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broja korisnika potpora 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učenika kojima se sufinancira prijevoz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>Rashodi glave VISOKOŠKOLSKO OBRAZOVANJE 00504 – Program 1001 Redovni izdaci poslovanja-Aktivnost A100103 Donacije i ostali rashodi</w:t>
      </w:r>
      <w:r w:rsidRPr="007E0CD9">
        <w:rPr>
          <w:rFonts w:eastAsiaTheme="minorHAnsi"/>
          <w:lang w:eastAsia="en-US"/>
        </w:rPr>
        <w:t>,  izvršeni su u iznosu od 100.400,00 kn i obuhvaćaju novčane potpore studentima i nagrade najuspješnijim studentima.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 xml:space="preserve">Programom se želi pružiti  podrška studentima u pohađanju </w:t>
      </w:r>
      <w:proofErr w:type="spellStart"/>
      <w:r w:rsidRPr="007E0CD9">
        <w:rPr>
          <w:rFonts w:eastAsiaTheme="minorHAnsi"/>
          <w:lang w:eastAsia="en-US"/>
        </w:rPr>
        <w:t>visokoškolsih</w:t>
      </w:r>
      <w:proofErr w:type="spellEnd"/>
      <w:r w:rsidRPr="007E0CD9">
        <w:rPr>
          <w:rFonts w:eastAsiaTheme="minorHAnsi"/>
          <w:lang w:eastAsia="en-US"/>
        </w:rPr>
        <w:t xml:space="preserve"> obrazovnih programa . </w:t>
      </w:r>
      <w:r w:rsidRPr="007E0CD9">
        <w:rPr>
          <w:rFonts w:eastAsiaTheme="minorHAnsi"/>
          <w:b/>
          <w:bCs/>
          <w:lang w:eastAsia="en-US"/>
        </w:rPr>
        <w:t>Osnovni cilj programa</w:t>
      </w:r>
      <w:r w:rsidRPr="007E0CD9">
        <w:rPr>
          <w:rFonts w:eastAsiaTheme="minorHAnsi"/>
          <w:lang w:eastAsia="en-US"/>
        </w:rPr>
        <w:t xml:space="preserve"> je razvoj ljudskih potencijala. </w:t>
      </w:r>
      <w:r w:rsidRPr="007E0CD9">
        <w:rPr>
          <w:rFonts w:eastAsiaTheme="minorHAnsi"/>
          <w:b/>
          <w:bCs/>
          <w:lang w:eastAsia="en-US"/>
        </w:rPr>
        <w:t>Posebni ciljevi programa</w:t>
      </w:r>
      <w:r w:rsidRPr="007E0CD9">
        <w:rPr>
          <w:rFonts w:eastAsiaTheme="minorHAnsi"/>
          <w:lang w:eastAsia="en-US"/>
        </w:rPr>
        <w:t xml:space="preserve">  je ublažavanje troškova studiranja i poticanje na izvrsnost nagrađivanjem najuspješnijih studenata.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sz w:val="24"/>
          <w:szCs w:val="24"/>
          <w:lang w:eastAsia="en-US"/>
        </w:rPr>
        <w:lastRenderedPageBreak/>
        <w:t>Pokazatelji uspješnosti: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broja korisnika potpora 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nagrađenih studenata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RAZDJEL 006 SOCIJALNA SKRB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Rashodi glave 006 Socijalna skrb, Program redovni izdaci </w:t>
      </w:r>
      <w:proofErr w:type="spellStart"/>
      <w:r w:rsidRPr="007E0CD9">
        <w:rPr>
          <w:rFonts w:eastAsiaTheme="minorHAnsi"/>
          <w:b/>
          <w:lang w:eastAsia="en-US"/>
        </w:rPr>
        <w:t>poslovana</w:t>
      </w:r>
      <w:proofErr w:type="spellEnd"/>
      <w:r w:rsidRPr="007E0CD9">
        <w:rPr>
          <w:rFonts w:eastAsiaTheme="minorHAnsi"/>
          <w:b/>
          <w:lang w:eastAsia="en-US"/>
        </w:rPr>
        <w:t xml:space="preserve"> 1001, Aktivnost A100103 Donacije i ostali rashodi</w:t>
      </w:r>
      <w:r w:rsidRPr="007E0CD9">
        <w:rPr>
          <w:rFonts w:eastAsiaTheme="minorHAnsi"/>
          <w:lang w:eastAsia="en-US"/>
        </w:rPr>
        <w:t>, izvršeni su u iznosu od 155.000,00 kn i odnose se na jednokratne potpore za novorođenče , jednokratne potpore penzionerima, potpore prema odobrenim zahtjevima, tekuće donacije humanitarnim organizacijama HGSS i Crveni križ i dr.</w:t>
      </w:r>
    </w:p>
    <w:p w:rsidR="007E0CD9" w:rsidRPr="007E0CD9" w:rsidRDefault="007E0CD9" w:rsidP="005F28B6">
      <w:pPr>
        <w:spacing w:after="0" w:line="244" w:lineRule="exact"/>
        <w:ind w:right="935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  </w:t>
      </w: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>Program se provodi radi osiguranja socijalne pomoći za socijalno najugroženije i najranjivije skupine građana općine Vinica.  Radi se o građanima koji ostvaruju pravo na pomoć prema kriterijima utvrđenim odlukom. Program podrazumijeva pružanje pomoći socijalno ugroženim gra</w:t>
      </w:r>
      <w:r w:rsidR="005B1638">
        <w:rPr>
          <w:rFonts w:eastAsiaTheme="minorHAnsi"/>
          <w:lang w:eastAsia="en-US"/>
        </w:rPr>
        <w:t>đanima, a kroz ublažavanja troškova stanovanja</w:t>
      </w:r>
      <w:r w:rsidRPr="007E0CD9">
        <w:rPr>
          <w:rFonts w:eastAsiaTheme="minorHAnsi"/>
          <w:lang w:eastAsia="en-US"/>
        </w:rPr>
        <w:t xml:space="preserve"> , pomoći za nabavu ogrijeva, pomoći za opremu novorođenčadi, , </w:t>
      </w:r>
      <w:r w:rsidRPr="007E0CD9">
        <w:rPr>
          <w:rFonts w:eastAsiaTheme="minorHAnsi"/>
          <w:b/>
          <w:bCs/>
          <w:lang w:eastAsia="en-US"/>
        </w:rPr>
        <w:t>a poseban cilj programa</w:t>
      </w:r>
      <w:r w:rsidRPr="007E0CD9">
        <w:rPr>
          <w:rFonts w:eastAsiaTheme="minorHAnsi"/>
          <w:lang w:eastAsia="en-US"/>
        </w:rPr>
        <w:t xml:space="preserve"> je zadovoljenje osnovnih životnih potreba socijalno ugroženih osoba te osoba koje zbog zdravstvenih razloga ili životne dobi nisu u mogućnosti brinuti se sami o sebi, a ista prava ne ostvaruju po drugoj</w:t>
      </w:r>
      <w:r w:rsidRPr="007E0CD9">
        <w:rPr>
          <w:rFonts w:eastAsiaTheme="minorHAnsi"/>
          <w:spacing w:val="-17"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osnovi.</w:t>
      </w:r>
    </w:p>
    <w:p w:rsidR="007E0CD9" w:rsidRPr="007E0CD9" w:rsidRDefault="007E0CD9" w:rsidP="005F28B6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>Pokazatelji uspješnosti :</w:t>
      </w:r>
    </w:p>
    <w:p w:rsidR="007E0CD9" w:rsidRPr="007E0CD9" w:rsidRDefault="007E0CD9" w:rsidP="005F28B6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dodijeljenih potpora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>RAZDJEL 007 OSTALI KORISNICI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 xml:space="preserve">Rashodi glave 007 Ostali korisnici-Program 1001 Redovni izdaci poslovanja-Aktivnost A100103 donacije i ostali rashodi </w:t>
      </w:r>
      <w:r w:rsidRPr="007E0CD9">
        <w:rPr>
          <w:rFonts w:eastAsiaTheme="minorHAnsi"/>
          <w:bCs/>
          <w:lang w:eastAsia="en-US"/>
        </w:rPr>
        <w:t>ostvareni  su u iznosu od 158.900,00 kn i odnose se na redovno financiranje udruga s područja Općine Vinica, tekuće donacije vjerskim organizacijama.</w:t>
      </w:r>
    </w:p>
    <w:p w:rsidR="005F28B6" w:rsidRDefault="007E0CD9" w:rsidP="005F28B6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>Opis i cilj programa</w:t>
      </w:r>
      <w:r w:rsidRPr="007E0CD9">
        <w:rPr>
          <w:rFonts w:eastAsiaTheme="minorHAnsi"/>
          <w:lang w:eastAsia="en-US"/>
        </w:rPr>
        <w:t>: Program je nastavak višegodišnje suradnje s neprofitnim organizacijama kojom se potiče razvoj demokracije na lokalnoj i regionalnoj razini. Cilj programa je stvaranje poticajnog okruženja za razvoj civilnog društva. Organizacije civilnog društva provode programe, projekte i aktivnosti koje unapređuju  kvalitetu života građana lokalne</w:t>
      </w:r>
      <w:r w:rsidRPr="007E0CD9">
        <w:rPr>
          <w:rFonts w:eastAsiaTheme="minorHAnsi"/>
          <w:spacing w:val="-8"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zajednice.</w:t>
      </w:r>
    </w:p>
    <w:p w:rsidR="007E0CD9" w:rsidRPr="007E0CD9" w:rsidRDefault="007E0CD9" w:rsidP="005F28B6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asciiTheme="majorHAnsi" w:eastAsiaTheme="majorEastAsia" w:hAnsiTheme="majorHAnsi" w:cstheme="majorBidi"/>
          <w:b/>
          <w:bCs/>
          <w:sz w:val="24"/>
          <w:szCs w:val="24"/>
          <w:lang w:eastAsia="en-US"/>
        </w:rPr>
        <w:t>Pokazatelji uspješnosti</w:t>
      </w:r>
      <w:r w:rsidRPr="007E0CD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en-US"/>
        </w:rPr>
        <w:t>: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54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-broja neprofitnih organizacija čije programe financijski podržava Općina Vinica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4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4" w:lineRule="exact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RAZDJEL 008 DJEČJI VRTIĆ VINICA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4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4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>Rashodi glave 008 Dječji vrtić Vinica-Program 1003 Rashodi dječjeg vrtića</w:t>
      </w:r>
      <w:r w:rsidRPr="007E0CD9">
        <w:rPr>
          <w:rFonts w:eastAsiaTheme="minorHAnsi"/>
          <w:lang w:eastAsia="en-US"/>
        </w:rPr>
        <w:t xml:space="preserve"> izvršeni su u iznosu od 881.169,12 kn od toga kroz </w:t>
      </w:r>
      <w:r w:rsidRPr="007E0CD9">
        <w:rPr>
          <w:rFonts w:eastAsiaTheme="minorHAnsi"/>
          <w:b/>
          <w:lang w:eastAsia="en-US"/>
        </w:rPr>
        <w:t>Aktivnost A100301</w:t>
      </w:r>
      <w:r w:rsidRPr="007E0CD9">
        <w:rPr>
          <w:rFonts w:eastAsiaTheme="minorHAnsi"/>
          <w:lang w:eastAsia="en-US"/>
        </w:rPr>
        <w:t xml:space="preserve"> </w:t>
      </w:r>
      <w:r w:rsidRPr="007E0CD9">
        <w:rPr>
          <w:rFonts w:eastAsiaTheme="minorHAnsi"/>
          <w:b/>
          <w:lang w:eastAsia="en-US"/>
        </w:rPr>
        <w:t>Rashodi za zaposlene</w:t>
      </w:r>
      <w:r w:rsidRPr="007E0CD9">
        <w:rPr>
          <w:rFonts w:eastAsiaTheme="minorHAnsi"/>
          <w:lang w:eastAsia="en-US"/>
        </w:rPr>
        <w:t xml:space="preserve"> 701.951,72 kn i </w:t>
      </w:r>
      <w:r w:rsidRPr="007E0CD9">
        <w:rPr>
          <w:rFonts w:eastAsiaTheme="minorHAnsi"/>
          <w:b/>
          <w:lang w:eastAsia="en-US"/>
        </w:rPr>
        <w:t>Aktivnost A100302 Rashodi poslovanja</w:t>
      </w:r>
      <w:r w:rsidRPr="007E0CD9">
        <w:rPr>
          <w:rFonts w:eastAsiaTheme="minorHAnsi"/>
          <w:lang w:eastAsia="en-US"/>
        </w:rPr>
        <w:t xml:space="preserve"> 179.217,40 kn, a koji se odnose na troškove  energije, telefona, komunalne usluge , sitan inventar, uredski materijal i dr.</w:t>
      </w:r>
    </w:p>
    <w:p w:rsidR="007E0CD9" w:rsidRPr="007E0CD9" w:rsidRDefault="007E0CD9" w:rsidP="007E0CD9">
      <w:pPr>
        <w:widowControl w:val="0"/>
        <w:autoSpaceDE w:val="0"/>
        <w:autoSpaceDN w:val="0"/>
        <w:spacing w:before="6" w:after="0" w:line="208" w:lineRule="auto"/>
        <w:ind w:right="936"/>
        <w:jc w:val="both"/>
        <w:rPr>
          <w:rFonts w:ascii="TeX Gyre Bonum" w:eastAsia="TeX Gyre Bonum" w:hAnsi="TeX Gyre Bonum" w:cs="TeX Gyre Bonum"/>
          <w:b/>
          <w:lang w:eastAsia="en-US"/>
        </w:rPr>
      </w:pPr>
    </w:p>
    <w:p w:rsidR="007E0CD9" w:rsidRPr="007E0CD9" w:rsidRDefault="007E0CD9" w:rsidP="005F28B6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>Program je usmjeren na stvaranje uvjeta za obavljanje predškolske djelatnosti Dječjeg vrtića Vinica radi zadovoljenja potreba mještana Općine Vinica za predškolskim odgojem djece</w:t>
      </w:r>
      <w:r w:rsidRPr="007E0CD9">
        <w:rPr>
          <w:rFonts w:eastAsiaTheme="minorHAnsi"/>
          <w:b/>
          <w:bCs/>
          <w:lang w:eastAsia="en-US"/>
        </w:rPr>
        <w:t>. Osnovni cilj programa</w:t>
      </w:r>
      <w:r w:rsidRPr="007E0CD9">
        <w:rPr>
          <w:rFonts w:eastAsiaTheme="minorHAnsi"/>
          <w:lang w:eastAsia="en-US"/>
        </w:rPr>
        <w:t xml:space="preserve"> je razvoj ljudskih potencijala. </w:t>
      </w:r>
      <w:r w:rsidRPr="007E0CD9">
        <w:rPr>
          <w:rFonts w:eastAsiaTheme="minorHAnsi"/>
          <w:b/>
          <w:bCs/>
          <w:lang w:eastAsia="en-US"/>
        </w:rPr>
        <w:t>Posebni ciljevi</w:t>
      </w:r>
      <w:r w:rsidRPr="007E0CD9">
        <w:rPr>
          <w:rFonts w:eastAsiaTheme="minorHAnsi"/>
          <w:lang w:eastAsia="en-US"/>
        </w:rPr>
        <w:t xml:space="preserve"> programa su uključivanje što većeg broja djece  u organizirane primarne i dodatne programe dječjeg vrtića, čime se iskazuje društvena briga o djeci, te kvalitetno provođenje programa njege, odgoja i naobrazbe djece predškolskog</w:t>
      </w:r>
      <w:r w:rsidRPr="007E0CD9">
        <w:rPr>
          <w:rFonts w:eastAsiaTheme="minorHAnsi"/>
          <w:spacing w:val="-2"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uzrasta.</w:t>
      </w:r>
    </w:p>
    <w:p w:rsidR="007E0CD9" w:rsidRPr="007E0CD9" w:rsidRDefault="007E0CD9" w:rsidP="005F28B6">
      <w:pPr>
        <w:keepNext/>
        <w:keepLines/>
        <w:spacing w:after="0" w:line="259" w:lineRule="exact"/>
        <w:jc w:val="both"/>
        <w:outlineLvl w:val="1"/>
        <w:rPr>
          <w:rFonts w:eastAsiaTheme="majorEastAsia" w:cstheme="minorHAnsi"/>
          <w:b/>
          <w:bCs/>
          <w:sz w:val="24"/>
          <w:szCs w:val="24"/>
          <w:lang w:eastAsia="en-US"/>
        </w:rPr>
      </w:pPr>
      <w:r w:rsidRPr="007E0CD9">
        <w:rPr>
          <w:rFonts w:eastAsiaTheme="majorEastAsia" w:cstheme="minorHAnsi"/>
          <w:b/>
          <w:bCs/>
          <w:sz w:val="24"/>
          <w:szCs w:val="24"/>
          <w:lang w:eastAsia="en-US"/>
        </w:rPr>
        <w:t>Pokazatelji uspješnosti: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55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broj upisane djece 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77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projekata koji se provode u</w:t>
      </w:r>
      <w:r w:rsidRPr="007E0CD9">
        <w:rPr>
          <w:rFonts w:eastAsiaTheme="minorHAnsi"/>
          <w:spacing w:val="-5"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vrtiću</w:t>
      </w:r>
    </w:p>
    <w:p w:rsidR="005F28B6" w:rsidRPr="005F28B6" w:rsidRDefault="005F28B6" w:rsidP="005F28B6">
      <w:pPr>
        <w:spacing w:after="0" w:line="240" w:lineRule="auto"/>
        <w:ind w:left="426"/>
        <w:jc w:val="both"/>
        <w:rPr>
          <w:rFonts w:eastAsiaTheme="minorHAnsi" w:cstheme="minorHAnsi"/>
          <w:b/>
          <w:sz w:val="32"/>
          <w:szCs w:val="32"/>
          <w:lang w:eastAsia="en-US"/>
        </w:rPr>
      </w:pPr>
      <w:r w:rsidRPr="005F28B6">
        <w:rPr>
          <w:rFonts w:eastAsiaTheme="minorHAnsi" w:cstheme="minorHAnsi"/>
          <w:b/>
          <w:sz w:val="32"/>
          <w:szCs w:val="32"/>
          <w:lang w:eastAsia="en-US"/>
        </w:rPr>
        <w:lastRenderedPageBreak/>
        <w:t xml:space="preserve">IV. Izvještaj o zaduživanju na domaćem i stranom tržištu kapitala </w:t>
      </w:r>
    </w:p>
    <w:p w:rsidR="005F28B6" w:rsidRPr="005F28B6" w:rsidRDefault="005F28B6" w:rsidP="005F28B6">
      <w:pPr>
        <w:spacing w:after="0" w:line="240" w:lineRule="auto"/>
        <w:jc w:val="both"/>
        <w:rPr>
          <w:rFonts w:eastAsiaTheme="minorHAnsi" w:cstheme="minorHAnsi"/>
          <w:b/>
          <w:sz w:val="32"/>
          <w:szCs w:val="32"/>
          <w:lang w:eastAsia="en-US"/>
        </w:rPr>
      </w:pPr>
    </w:p>
    <w:p w:rsidR="005F28B6" w:rsidRDefault="005F28B6" w:rsidP="005F28B6">
      <w:pPr>
        <w:jc w:val="both"/>
        <w:rPr>
          <w:rFonts w:eastAsiaTheme="minorHAnsi"/>
          <w:lang w:eastAsia="en-US"/>
        </w:rPr>
      </w:pPr>
      <w:r w:rsidRPr="005F28B6">
        <w:rPr>
          <w:rFonts w:eastAsiaTheme="minorHAnsi"/>
          <w:lang w:eastAsia="en-US"/>
        </w:rPr>
        <w:t xml:space="preserve">         U razdoblju od 01. siječnja do 30. lipnja 2022.godine Općina Vinica nije se zaduživala na domaćem i stranom tržištu kapitala.</w:t>
      </w:r>
    </w:p>
    <w:p w:rsidR="005F28B6" w:rsidRDefault="005F28B6" w:rsidP="005F28B6">
      <w:pPr>
        <w:jc w:val="both"/>
        <w:rPr>
          <w:rFonts w:eastAsiaTheme="minorHAnsi"/>
          <w:lang w:eastAsia="en-US"/>
        </w:rPr>
      </w:pPr>
    </w:p>
    <w:p w:rsidR="005F28B6" w:rsidRPr="005F28B6" w:rsidRDefault="005F28B6" w:rsidP="005F28B6">
      <w:pPr>
        <w:jc w:val="both"/>
        <w:rPr>
          <w:rFonts w:eastAsiaTheme="minorHAnsi"/>
          <w:lang w:eastAsia="en-US"/>
        </w:rPr>
      </w:pPr>
    </w:p>
    <w:p w:rsidR="005F28B6" w:rsidRPr="005F28B6" w:rsidRDefault="005F28B6" w:rsidP="005F28B6">
      <w:pPr>
        <w:spacing w:after="0" w:line="240" w:lineRule="auto"/>
        <w:jc w:val="both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 xml:space="preserve">   </w:t>
      </w:r>
      <w:r w:rsidRPr="005F28B6">
        <w:rPr>
          <w:rFonts w:eastAsiaTheme="minorHAnsi"/>
          <w:b/>
          <w:sz w:val="32"/>
          <w:szCs w:val="32"/>
          <w:lang w:eastAsia="en-US"/>
        </w:rPr>
        <w:t xml:space="preserve">V. Izvještaj o danim jamstvima i izdacima po danim jamstvima </w:t>
      </w:r>
    </w:p>
    <w:p w:rsidR="005F28B6" w:rsidRPr="005F28B6" w:rsidRDefault="005F28B6" w:rsidP="005F28B6">
      <w:pPr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5F28B6" w:rsidRDefault="005F28B6" w:rsidP="005F28B6">
      <w:pPr>
        <w:jc w:val="both"/>
        <w:rPr>
          <w:rFonts w:eastAsiaTheme="minorHAnsi"/>
          <w:lang w:eastAsia="en-US"/>
        </w:rPr>
      </w:pPr>
      <w:bookmarkStart w:id="1" w:name="_Hlk99100207"/>
      <w:r w:rsidRPr="005F28B6">
        <w:rPr>
          <w:rFonts w:eastAsiaTheme="minorHAnsi"/>
          <w:lang w:eastAsia="en-US"/>
        </w:rPr>
        <w:t xml:space="preserve">         U razdoblju od 01. siječanj do 30. lipnja 2022. godine Općina Vinica nema danih jamstva niti izdataka po danim jamstvima .</w:t>
      </w:r>
    </w:p>
    <w:p w:rsidR="005F28B6" w:rsidRDefault="005F28B6" w:rsidP="005F28B6">
      <w:pPr>
        <w:jc w:val="both"/>
        <w:rPr>
          <w:rFonts w:eastAsiaTheme="minorHAnsi"/>
          <w:lang w:eastAsia="en-US"/>
        </w:rPr>
      </w:pPr>
    </w:p>
    <w:p w:rsidR="005F28B6" w:rsidRPr="005F28B6" w:rsidRDefault="005F28B6" w:rsidP="005F28B6">
      <w:pPr>
        <w:jc w:val="both"/>
        <w:rPr>
          <w:rFonts w:eastAsiaTheme="minorHAnsi"/>
          <w:lang w:eastAsia="en-US"/>
        </w:rPr>
      </w:pPr>
    </w:p>
    <w:p w:rsidR="005F28B6" w:rsidRDefault="005F28B6" w:rsidP="005F28B6">
      <w:pPr>
        <w:contextualSpacing/>
        <w:jc w:val="both"/>
        <w:rPr>
          <w:rFonts w:eastAsiaTheme="minorHAnsi"/>
          <w:b/>
          <w:bCs/>
          <w:sz w:val="32"/>
          <w:szCs w:val="32"/>
          <w:lang w:eastAsia="en-US"/>
        </w:rPr>
      </w:pPr>
      <w:r>
        <w:rPr>
          <w:rFonts w:eastAsiaTheme="minorHAnsi"/>
          <w:b/>
          <w:bCs/>
          <w:sz w:val="32"/>
          <w:szCs w:val="32"/>
          <w:lang w:eastAsia="en-US"/>
        </w:rPr>
        <w:t xml:space="preserve">   </w:t>
      </w:r>
      <w:r w:rsidRPr="005F28B6">
        <w:rPr>
          <w:rFonts w:eastAsiaTheme="minorHAnsi"/>
          <w:b/>
          <w:bCs/>
          <w:sz w:val="32"/>
          <w:szCs w:val="32"/>
          <w:lang w:eastAsia="en-US"/>
        </w:rPr>
        <w:t xml:space="preserve">VI. Izvještaj o korištenju proračunske zalihe </w:t>
      </w:r>
    </w:p>
    <w:p w:rsidR="005F28B6" w:rsidRPr="005F28B6" w:rsidRDefault="005F28B6" w:rsidP="005F28B6">
      <w:pPr>
        <w:ind w:left="710"/>
        <w:contextualSpacing/>
        <w:jc w:val="both"/>
        <w:rPr>
          <w:rFonts w:eastAsiaTheme="minorHAnsi"/>
          <w:b/>
          <w:bCs/>
          <w:sz w:val="32"/>
          <w:szCs w:val="32"/>
          <w:lang w:eastAsia="en-US"/>
        </w:rPr>
      </w:pPr>
    </w:p>
    <w:bookmarkEnd w:id="1"/>
    <w:p w:rsidR="005F28B6" w:rsidRDefault="005F28B6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  <w:r w:rsidRPr="005F28B6">
        <w:rPr>
          <w:rFonts w:eastAsiaTheme="minorHAnsi"/>
          <w:lang w:eastAsia="en-US"/>
        </w:rPr>
        <w:t>Općina Vinica planirala je sredstva tekuće rezerve za 2022. godinu u iznosu od  46.910,00 kn  a koja su ostala su neutrošena.</w:t>
      </w: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KLASA:</w:t>
      </w: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URBROJ:</w:t>
      </w: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U Vinici,    rujna 2022.</w:t>
      </w: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  <w:t>Predsjednik Općinskog vijeća</w:t>
      </w: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</w:p>
    <w:p w:rsidR="005F2723" w:rsidRPr="005F28B6" w:rsidRDefault="005F2723" w:rsidP="005F28B6">
      <w:pPr>
        <w:spacing w:after="0" w:line="240" w:lineRule="auto"/>
        <w:ind w:firstLine="710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  <w:t xml:space="preserve">     Predrag </w:t>
      </w:r>
      <w:proofErr w:type="spellStart"/>
      <w:r>
        <w:rPr>
          <w:rFonts w:eastAsiaTheme="minorHAnsi"/>
          <w:lang w:eastAsia="en-US"/>
        </w:rPr>
        <w:t>Štromar</w:t>
      </w:r>
      <w:proofErr w:type="spellEnd"/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</w:p>
    <w:p w:rsidR="005752F5" w:rsidRPr="005752F5" w:rsidRDefault="005752F5" w:rsidP="005752F5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Arial" w:hAnsi="Arial" w:cs="Arial"/>
          <w:sz w:val="20"/>
          <w:szCs w:val="20"/>
        </w:rPr>
      </w:pPr>
    </w:p>
    <w:sectPr w:rsidR="005752F5" w:rsidRPr="005752F5">
      <w:pgSz w:w="16837" w:h="11905" w:orient="landscape"/>
      <w:pgMar w:top="566" w:right="566" w:bottom="566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eX Gyre Bonum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276C3"/>
    <w:multiLevelType w:val="hybridMultilevel"/>
    <w:tmpl w:val="A1002DC0"/>
    <w:lvl w:ilvl="0" w:tplc="041A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5A4"/>
    <w:rsid w:val="002E6B27"/>
    <w:rsid w:val="003D55A4"/>
    <w:rsid w:val="00447FDC"/>
    <w:rsid w:val="004D042D"/>
    <w:rsid w:val="005356F9"/>
    <w:rsid w:val="005752F5"/>
    <w:rsid w:val="005B1638"/>
    <w:rsid w:val="005F2723"/>
    <w:rsid w:val="005F28B6"/>
    <w:rsid w:val="006C5DD1"/>
    <w:rsid w:val="00755D2E"/>
    <w:rsid w:val="007E0CD9"/>
    <w:rsid w:val="007E2446"/>
    <w:rsid w:val="0085706C"/>
    <w:rsid w:val="00C6358A"/>
    <w:rsid w:val="00D226D1"/>
    <w:rsid w:val="00ED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2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22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2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22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1\Desktop\polugodi&#353;nje%20izvr&#353;enje%20prora&#269;una%2001.01.-30.06.2022\Polugodi&#353;nje%20izvr&#353;enje%20prora&#269;una%2001.01.-30.06.2022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Polugodišnje izvršenje proračuna 01.01.-30.06.2022</Template>
  <TotalTime>0</TotalTime>
  <Pages>31</Pages>
  <Words>7352</Words>
  <Characters>51618</Characters>
  <Application>Microsoft Office Word</Application>
  <DocSecurity>0</DocSecurity>
  <Lines>430</Lines>
  <Paragraphs>117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2</cp:revision>
  <cp:lastPrinted>2022-09-23T06:32:00Z</cp:lastPrinted>
  <dcterms:created xsi:type="dcterms:W3CDTF">2022-09-26T10:48:00Z</dcterms:created>
  <dcterms:modified xsi:type="dcterms:W3CDTF">2022-09-26T10:48:00Z</dcterms:modified>
</cp:coreProperties>
</file>